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FDC" w:rsidRDefault="00AA4FDC" w:rsidP="00D5099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4FDC" w:rsidRPr="00EE6FB0" w:rsidRDefault="00AA4FDC" w:rsidP="00D5099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207pt;margin-top:9pt;width:49.5pt;height:61.7pt;z-index:251658240;visibility:visible">
            <v:imagedata r:id="rId5" o:title=""/>
            <w10:wrap type="topAndBottom"/>
          </v:shape>
        </w:pict>
      </w:r>
      <w:r w:rsidRPr="00EE6FB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AA4FDC" w:rsidRDefault="00AA4FDC" w:rsidP="00D509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4FDC" w:rsidRPr="00EE6FB0" w:rsidRDefault="00AA4FDC" w:rsidP="00D509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РОССИЙСКАЯ ФЕДЕРАЦИЯ</w:t>
      </w:r>
    </w:p>
    <w:p w:rsidR="00AA4FDC" w:rsidRPr="00EE6FB0" w:rsidRDefault="00AA4FDC" w:rsidP="00D509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Кемеровская область</w:t>
      </w:r>
    </w:p>
    <w:p w:rsidR="00AA4FDC" w:rsidRPr="00EE6FB0" w:rsidRDefault="00AA4FDC" w:rsidP="00D509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Муниципальное образование – Осинниковский городской округ</w:t>
      </w:r>
    </w:p>
    <w:p w:rsidR="00AA4FDC" w:rsidRPr="00EE6FB0" w:rsidRDefault="00AA4FDC" w:rsidP="00D509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AA4FDC" w:rsidRDefault="00AA4FDC" w:rsidP="00D509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4FDC" w:rsidRPr="00EE6FB0" w:rsidRDefault="00AA4FDC" w:rsidP="00D509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4FDC" w:rsidRDefault="00AA4FDC" w:rsidP="00D509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ПОСТАНОВЛЕНИЕ</w:t>
      </w:r>
    </w:p>
    <w:p w:rsidR="00AA4FDC" w:rsidRDefault="00AA4FDC" w:rsidP="00D509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4FDC" w:rsidRPr="00EE6FB0" w:rsidRDefault="00AA4FDC" w:rsidP="00D509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4FDC" w:rsidRPr="00EE6FB0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                         </w:t>
      </w:r>
      <w:r w:rsidRPr="00EE6FB0">
        <w:rPr>
          <w:rFonts w:ascii="Times New Roman" w:hAnsi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/>
          <w:sz w:val="24"/>
          <w:szCs w:val="24"/>
        </w:rPr>
        <w:t xml:space="preserve">       № __________</w:t>
      </w:r>
    </w:p>
    <w:p w:rsidR="00AA4FDC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ab/>
      </w:r>
    </w:p>
    <w:p w:rsidR="00AA4FDC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FDC" w:rsidRPr="00EE6FB0" w:rsidRDefault="00AA4FDC" w:rsidP="00D509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  <w:r w:rsidRPr="00A74A37">
        <w:rPr>
          <w:rFonts w:ascii="Times New Roman" w:hAnsi="Times New Roman"/>
          <w:sz w:val="24"/>
          <w:szCs w:val="24"/>
        </w:rPr>
        <w:t>«Предоставление информации о результатах сданных экзаменов, результатах тестирования и иных вступительных испытаний, а также о зачислении в муниципальное образовательное учреждение»</w:t>
      </w:r>
    </w:p>
    <w:p w:rsidR="00AA4FDC" w:rsidRDefault="00AA4FDC" w:rsidP="00D509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A4FDC" w:rsidRDefault="00AA4FDC" w:rsidP="00D509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A4FDC" w:rsidRPr="007B7AFC" w:rsidRDefault="00AA4FDC" w:rsidP="00D509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основании Федерального закона от 27.07.2010 г. № 210-ФЗ «Об организации предоставления государственных и муниципальных услуг», </w:t>
      </w:r>
      <w:r>
        <w:rPr>
          <w:rFonts w:ascii="Times New Roman" w:hAnsi="Times New Roman"/>
          <w:color w:val="000000"/>
          <w:sz w:val="24"/>
          <w:szCs w:val="24"/>
        </w:rPr>
        <w:t xml:space="preserve">Федерального закона от 06.10.2003 № 131-ФЗ «Об общих принципах организации местного самоуправления в Российской Федерации», </w:t>
      </w:r>
      <w:r w:rsidRPr="007B7AFC">
        <w:rPr>
          <w:rFonts w:ascii="Times New Roman" w:hAnsi="Times New Roman"/>
          <w:sz w:val="24"/>
          <w:szCs w:val="24"/>
        </w:rPr>
        <w:t>Протокола заседания региональной комиссии по повышению качества и доступности предоставления государственных и муниципальных услуг в Кемеровской области -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от 29.01.2021 № 8,</w:t>
      </w:r>
      <w:r w:rsidRPr="007B7AFC">
        <w:rPr>
          <w:rFonts w:ascii="Times New Roman" w:hAnsi="Times New Roman"/>
          <w:sz w:val="24"/>
          <w:szCs w:val="24"/>
          <w:shd w:val="clear" w:color="auto" w:fill="FFFFCC"/>
        </w:rPr>
        <w:t xml:space="preserve"> </w:t>
      </w:r>
      <w:r w:rsidRPr="007B7AFC">
        <w:rPr>
          <w:rFonts w:ascii="Times New Roman" w:hAnsi="Times New Roman"/>
          <w:sz w:val="24"/>
          <w:szCs w:val="24"/>
        </w:rPr>
        <w:t>постановления администрации Осинниковского городского округа от 25.11.2020 г. № 815-нп «Об утверждении Перечня услуг, предоставляемых муниципальными учреждениями и другими организациями Осинниковского городского округа, в которых размещается муниципа</w:t>
      </w:r>
      <w:r>
        <w:rPr>
          <w:rFonts w:ascii="Times New Roman" w:hAnsi="Times New Roman"/>
          <w:sz w:val="24"/>
          <w:szCs w:val="24"/>
        </w:rPr>
        <w:t>л</w:t>
      </w:r>
      <w:r w:rsidRPr="007B7AFC">
        <w:rPr>
          <w:rFonts w:ascii="Times New Roman" w:hAnsi="Times New Roman"/>
          <w:sz w:val="24"/>
          <w:szCs w:val="24"/>
        </w:rPr>
        <w:t>ьное задание (заказ), подлежащих включению в реестр муниципальных услуг и предоставляемых в электронной форме»</w:t>
      </w:r>
      <w:r w:rsidRPr="00E37544">
        <w:rPr>
          <w:rFonts w:ascii="Times New Roman" w:hAnsi="Times New Roman"/>
          <w:color w:val="1F282C"/>
          <w:sz w:val="24"/>
          <w:szCs w:val="24"/>
        </w:rPr>
        <w:t xml:space="preserve"> в целях повышения качества и доступности предоставления муниципальных услуг:</w:t>
      </w:r>
      <w:r w:rsidRPr="007B7AFC">
        <w:rPr>
          <w:rFonts w:ascii="Times New Roman" w:hAnsi="Times New Roman"/>
          <w:sz w:val="24"/>
          <w:szCs w:val="24"/>
        </w:rPr>
        <w:t xml:space="preserve"> </w:t>
      </w:r>
    </w:p>
    <w:p w:rsidR="00AA4FDC" w:rsidRDefault="00AA4FDC" w:rsidP="00F44FE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A4FDC" w:rsidRPr="00EE6FB0" w:rsidRDefault="00AA4FDC" w:rsidP="00F44FE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1. Утвердить административный регламент предоставления муниципальной услуги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4A37">
        <w:rPr>
          <w:rFonts w:ascii="Times New Roman" w:hAnsi="Times New Roman"/>
          <w:sz w:val="24"/>
          <w:szCs w:val="24"/>
        </w:rPr>
        <w:t>«Предоставление информации о результатах сданных экзаменов, результатах тестирования и иных вступительных испытаний, а также о зачислении в муниципальное образовательное учреждение»</w:t>
      </w:r>
      <w:r>
        <w:rPr>
          <w:rFonts w:ascii="Times New Roman" w:hAnsi="Times New Roman"/>
          <w:sz w:val="24"/>
          <w:szCs w:val="24"/>
        </w:rPr>
        <w:t xml:space="preserve"> согласно приложению к настоящему постановлению</w:t>
      </w:r>
      <w:r w:rsidRPr="00EE6FB0">
        <w:rPr>
          <w:rFonts w:ascii="Times New Roman" w:hAnsi="Times New Roman"/>
          <w:sz w:val="24"/>
          <w:szCs w:val="24"/>
        </w:rPr>
        <w:t xml:space="preserve">. </w:t>
      </w:r>
    </w:p>
    <w:p w:rsidR="00AA4FDC" w:rsidRPr="00EE6FB0" w:rsidRDefault="00AA4FDC" w:rsidP="00D509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2. Признать утратившим силу постановление администрации Осинниковского городского округа от </w:t>
      </w:r>
      <w:r>
        <w:rPr>
          <w:rFonts w:ascii="Times New Roman" w:hAnsi="Times New Roman"/>
          <w:sz w:val="24"/>
          <w:szCs w:val="24"/>
        </w:rPr>
        <w:t>24.12.2012</w:t>
      </w:r>
      <w:r w:rsidRPr="00EE6FB0">
        <w:rPr>
          <w:rFonts w:ascii="Times New Roman" w:hAnsi="Times New Roman"/>
          <w:sz w:val="24"/>
          <w:szCs w:val="24"/>
        </w:rPr>
        <w:t xml:space="preserve"> г. № </w:t>
      </w:r>
      <w:r>
        <w:rPr>
          <w:rFonts w:ascii="Times New Roman" w:hAnsi="Times New Roman"/>
          <w:sz w:val="24"/>
          <w:szCs w:val="24"/>
        </w:rPr>
        <w:t>2008-п</w:t>
      </w:r>
      <w:r w:rsidRPr="00EE6FB0">
        <w:rPr>
          <w:rFonts w:ascii="Times New Roman" w:hAnsi="Times New Roman"/>
          <w:sz w:val="24"/>
          <w:szCs w:val="24"/>
        </w:rPr>
        <w:t xml:space="preserve"> «Об утверждении административного регламента </w:t>
      </w:r>
      <w:r w:rsidRPr="00A74A37">
        <w:rPr>
          <w:rFonts w:ascii="Times New Roman" w:hAnsi="Times New Roman"/>
          <w:sz w:val="24"/>
          <w:szCs w:val="24"/>
        </w:rPr>
        <w:t xml:space="preserve">«Предоставление информации о результатах сданных экзаменов, </w:t>
      </w:r>
      <w:r>
        <w:rPr>
          <w:rFonts w:ascii="Times New Roman" w:hAnsi="Times New Roman"/>
          <w:sz w:val="24"/>
          <w:szCs w:val="24"/>
        </w:rPr>
        <w:t xml:space="preserve">тестирования, </w:t>
      </w:r>
      <w:r w:rsidRPr="00A74A37">
        <w:rPr>
          <w:rFonts w:ascii="Times New Roman" w:hAnsi="Times New Roman"/>
          <w:sz w:val="24"/>
          <w:szCs w:val="24"/>
        </w:rPr>
        <w:t>а также о зачислении в образовательное учреждение»</w:t>
      </w:r>
      <w:r w:rsidRPr="00EE6FB0">
        <w:rPr>
          <w:rFonts w:ascii="Times New Roman" w:hAnsi="Times New Roman"/>
          <w:sz w:val="24"/>
          <w:szCs w:val="24"/>
        </w:rPr>
        <w:t>.</w:t>
      </w:r>
    </w:p>
    <w:p w:rsidR="00AA4FDC" w:rsidRPr="00EE6FB0" w:rsidRDefault="00AA4FDC" w:rsidP="00D5099C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3. Опубликовать настоящее постановление в городской общественно-политической  газете «Время и жизнь».</w:t>
      </w:r>
    </w:p>
    <w:p w:rsidR="00AA4FDC" w:rsidRPr="00EE6FB0" w:rsidRDefault="00AA4FDC" w:rsidP="00D5099C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4. Настоящее постановление вступает в силу с момента официального опубликования.</w:t>
      </w:r>
    </w:p>
    <w:p w:rsidR="00AA4FDC" w:rsidRDefault="00AA4FDC" w:rsidP="00D509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A4FDC" w:rsidRPr="00EE6FB0" w:rsidRDefault="00AA4FDC" w:rsidP="00D509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5. Контроль за исполнением настоящего постановления возложить на заместителя Главы городского округа по социальным вопросам Е. В. Миллер, начальника Управления образования администрации Осинниковского городского округа Н. П. Цибину.</w:t>
      </w:r>
    </w:p>
    <w:p w:rsidR="00AA4FDC" w:rsidRDefault="00AA4FDC" w:rsidP="00D509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     </w:t>
      </w:r>
    </w:p>
    <w:p w:rsidR="00AA4FDC" w:rsidRDefault="00AA4FDC" w:rsidP="00D509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A4FDC" w:rsidRDefault="00AA4FDC" w:rsidP="00D509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A4FDC" w:rsidRPr="00EE6FB0" w:rsidRDefault="00AA4FDC" w:rsidP="00D509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A4FDC" w:rsidRPr="00EE6FB0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Глава Осинниковского</w:t>
      </w:r>
    </w:p>
    <w:p w:rsidR="00AA4FDC" w:rsidRPr="00EE6FB0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городского округа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EE6FB0">
        <w:rPr>
          <w:rFonts w:ascii="Times New Roman" w:hAnsi="Times New Roman"/>
          <w:sz w:val="24"/>
          <w:szCs w:val="24"/>
        </w:rPr>
        <w:t xml:space="preserve">      И. В. Романов                                                 </w:t>
      </w:r>
    </w:p>
    <w:p w:rsidR="00AA4FDC" w:rsidRDefault="00AA4FDC" w:rsidP="00D509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A4FDC" w:rsidRPr="00EE6FB0" w:rsidRDefault="00AA4FDC" w:rsidP="00D509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A4FDC" w:rsidRPr="00EE6FB0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постановлением ознакомлен,                                                                                 </w:t>
      </w:r>
    </w:p>
    <w:p w:rsidR="00AA4FDC" w:rsidRPr="00EE6FB0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возложением обязанностей согласен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EE6FB0">
        <w:rPr>
          <w:rFonts w:ascii="Times New Roman" w:hAnsi="Times New Roman"/>
          <w:sz w:val="24"/>
          <w:szCs w:val="24"/>
        </w:rPr>
        <w:t xml:space="preserve">            Е. В.Миллер             </w:t>
      </w:r>
    </w:p>
    <w:p w:rsidR="00AA4FDC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FDC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FDC" w:rsidRPr="00EE6FB0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постановлением ознакомлен,                                                                                 </w:t>
      </w:r>
    </w:p>
    <w:p w:rsidR="00AA4FDC" w:rsidRPr="00EE6FB0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возложением обязанностей согласен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EE6FB0">
        <w:rPr>
          <w:rFonts w:ascii="Times New Roman" w:hAnsi="Times New Roman"/>
          <w:sz w:val="24"/>
          <w:szCs w:val="24"/>
        </w:rPr>
        <w:t xml:space="preserve">        Н. П. Цибина        </w:t>
      </w:r>
    </w:p>
    <w:p w:rsidR="00AA4FDC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    </w:t>
      </w:r>
    </w:p>
    <w:p w:rsidR="00AA4FDC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FDC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FDC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FDC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FDC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FDC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FDC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FDC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FDC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FDC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FDC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FDC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FDC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FDC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FDC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FDC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FDC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FDC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FDC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FDC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FDC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FDC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FDC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FDC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FDC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FDC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FDC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FDC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FDC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FDC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FDC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FDC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FDC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FDC" w:rsidRPr="00EE6FB0" w:rsidRDefault="00AA4FDC" w:rsidP="00D50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FDC" w:rsidRPr="00EE6FB0" w:rsidRDefault="00AA4FDC" w:rsidP="00D5099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E6FB0">
        <w:rPr>
          <w:rFonts w:ascii="Times New Roman" w:hAnsi="Times New Roman"/>
          <w:sz w:val="20"/>
          <w:szCs w:val="20"/>
        </w:rPr>
        <w:t>Д. Е. Тимофеева</w:t>
      </w:r>
    </w:p>
    <w:p w:rsidR="00AA4FDC" w:rsidRPr="00EE6FB0" w:rsidRDefault="00AA4FDC" w:rsidP="00D5099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E6FB0">
        <w:rPr>
          <w:rFonts w:ascii="Times New Roman" w:hAnsi="Times New Roman"/>
          <w:sz w:val="20"/>
          <w:szCs w:val="20"/>
        </w:rPr>
        <w:t>5-37-58</w:t>
      </w:r>
    </w:p>
    <w:p w:rsidR="00AA4FDC" w:rsidRDefault="00AA4FDC" w:rsidP="00D509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Приложение</w:t>
      </w:r>
    </w:p>
    <w:p w:rsidR="00AA4FDC" w:rsidRDefault="00AA4FDC" w:rsidP="00D509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к постановлению администрации Осинниковского </w:t>
      </w:r>
    </w:p>
    <w:p w:rsidR="00AA4FDC" w:rsidRDefault="00AA4FDC" w:rsidP="000E4C4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городского округа </w:t>
      </w:r>
      <w:r w:rsidRPr="00A74A37">
        <w:rPr>
          <w:rFonts w:ascii="Times New Roman" w:hAnsi="Times New Roman"/>
          <w:sz w:val="24"/>
          <w:szCs w:val="24"/>
        </w:rPr>
        <w:t xml:space="preserve">«Предоставление информации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A4FDC" w:rsidRDefault="00AA4FDC" w:rsidP="000E4C4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A74A37">
        <w:rPr>
          <w:rFonts w:ascii="Times New Roman" w:hAnsi="Times New Roman"/>
          <w:sz w:val="24"/>
          <w:szCs w:val="24"/>
        </w:rPr>
        <w:t xml:space="preserve">о результатах сданных экзаменов, результатах 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AA4FDC" w:rsidRDefault="00AA4FDC" w:rsidP="000E4C4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A74A37">
        <w:rPr>
          <w:rFonts w:ascii="Times New Roman" w:hAnsi="Times New Roman"/>
          <w:sz w:val="24"/>
          <w:szCs w:val="24"/>
        </w:rPr>
        <w:t>тестирования и иных вступительных испытаний,</w:t>
      </w:r>
    </w:p>
    <w:p w:rsidR="00AA4FDC" w:rsidRDefault="00AA4FDC" w:rsidP="000E4C4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A74A37">
        <w:rPr>
          <w:rFonts w:ascii="Times New Roman" w:hAnsi="Times New Roman"/>
          <w:sz w:val="24"/>
          <w:szCs w:val="24"/>
        </w:rPr>
        <w:t xml:space="preserve">а также о зачислении в муниципальное </w:t>
      </w:r>
    </w:p>
    <w:p w:rsidR="00AA4FDC" w:rsidRPr="00EE6FB0" w:rsidRDefault="00AA4FDC" w:rsidP="000E4C4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A74A37">
        <w:rPr>
          <w:rFonts w:ascii="Times New Roman" w:hAnsi="Times New Roman"/>
          <w:sz w:val="24"/>
          <w:szCs w:val="24"/>
        </w:rPr>
        <w:t>образовательное учреждение»</w:t>
      </w:r>
    </w:p>
    <w:p w:rsidR="00AA4FDC" w:rsidRPr="006B1AB7" w:rsidRDefault="00AA4FDC" w:rsidP="00D5099C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  <w:lang w:eastAsia="zh-CN" w:bidi="hi-IN"/>
        </w:rPr>
      </w:pPr>
      <w:r>
        <w:rPr>
          <w:rFonts w:ascii="Times New Roman" w:hAnsi="Times New Roman"/>
          <w:bCs/>
          <w:sz w:val="24"/>
          <w:szCs w:val="24"/>
          <w:lang w:eastAsia="zh-CN" w:bidi="hi-IN"/>
        </w:rPr>
        <w:t xml:space="preserve">                          о</w:t>
      </w:r>
      <w:r w:rsidRPr="006B1AB7">
        <w:rPr>
          <w:rFonts w:ascii="Times New Roman" w:hAnsi="Times New Roman"/>
          <w:bCs/>
          <w:sz w:val="24"/>
          <w:szCs w:val="24"/>
          <w:lang w:eastAsia="zh-CN" w:bidi="hi-IN"/>
        </w:rPr>
        <w:t>т ______________ № _______</w:t>
      </w:r>
    </w:p>
    <w:p w:rsidR="00AA4FDC" w:rsidRDefault="00AA4FDC" w:rsidP="00FF092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</w:p>
    <w:p w:rsidR="00AA4FDC" w:rsidRPr="00A74A37" w:rsidRDefault="00AA4FDC" w:rsidP="00FF092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  <w:r>
        <w:rPr>
          <w:rFonts w:ascii="Times New Roman" w:hAnsi="Times New Roman"/>
          <w:b/>
          <w:bCs/>
          <w:sz w:val="24"/>
          <w:szCs w:val="24"/>
          <w:lang w:eastAsia="zh-CN" w:bidi="hi-IN"/>
        </w:rPr>
        <w:t>А</w:t>
      </w:r>
      <w:r w:rsidRPr="00A74A37">
        <w:rPr>
          <w:rFonts w:ascii="Times New Roman" w:hAnsi="Times New Roman"/>
          <w:b/>
          <w:bCs/>
          <w:sz w:val="24"/>
          <w:szCs w:val="24"/>
          <w:lang w:eastAsia="zh-CN" w:bidi="hi-IN"/>
        </w:rPr>
        <w:t xml:space="preserve">дминистративный регламент </w:t>
      </w:r>
    </w:p>
    <w:p w:rsidR="00AA4FDC" w:rsidRPr="00A74A37" w:rsidRDefault="00AA4FDC" w:rsidP="00FF092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  <w:r w:rsidRPr="00A74A37">
        <w:rPr>
          <w:rFonts w:ascii="Times New Roman" w:hAnsi="Times New Roman"/>
          <w:b/>
          <w:bCs/>
          <w:sz w:val="24"/>
          <w:szCs w:val="24"/>
          <w:lang w:eastAsia="zh-CN" w:bidi="hi-IN"/>
        </w:rPr>
        <w:t xml:space="preserve">предоставления муниципальной услуги </w:t>
      </w:r>
    </w:p>
    <w:p w:rsidR="00AA4FDC" w:rsidRPr="00A74A37" w:rsidRDefault="00AA4FDC" w:rsidP="00AB16B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  <w:r w:rsidRPr="00A74A37">
        <w:rPr>
          <w:rFonts w:ascii="Times New Roman" w:hAnsi="Times New Roman"/>
          <w:b/>
          <w:sz w:val="24"/>
          <w:szCs w:val="24"/>
        </w:rPr>
        <w:t xml:space="preserve"> «Предоставление информации о результатах сданных экзаменов, результатах тестирования и иных вступительных испытаний, а также о зачислении в муниципальное образовательное учреждение»</w:t>
      </w:r>
    </w:p>
    <w:p w:rsidR="00AA4FDC" w:rsidRPr="00A74A37" w:rsidRDefault="00AA4FDC" w:rsidP="006E25AF">
      <w:pPr>
        <w:autoSpaceDE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A4FDC" w:rsidRPr="00A74A37" w:rsidRDefault="00AA4FDC" w:rsidP="00A84CDF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74A37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AA4FDC" w:rsidRPr="00A74A37" w:rsidRDefault="00AA4FDC" w:rsidP="00A84CDF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4FDC" w:rsidRPr="00A74A37" w:rsidRDefault="00AA4FDC" w:rsidP="002F133C">
      <w:pPr>
        <w:pStyle w:val="ListParagraph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Предмет регулирования административного регламента.</w:t>
      </w:r>
    </w:p>
    <w:p w:rsidR="00AA4FDC" w:rsidRPr="00A74A37" w:rsidRDefault="00AA4FDC" w:rsidP="002F133C">
      <w:pPr>
        <w:pStyle w:val="ListParagraph"/>
        <w:spacing w:after="0" w:line="240" w:lineRule="auto"/>
        <w:ind w:left="1429"/>
        <w:jc w:val="both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A84C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Административный регламент предоставления муниципальной услуги «Предоставление информации о результатах сданных экзаменов, результатах тестирования и иных вступительных испытаний, а также о зачислении в муниципальное образовательное учреждение» (далее по тексту - административный регламент, муниципальная услуга) - нормативный правовой акт, устанавливающий порядок предоставления и стандарт предоставления муниципальной услуги.</w:t>
      </w:r>
    </w:p>
    <w:p w:rsidR="00AA4FDC" w:rsidRPr="00A74A37" w:rsidRDefault="00AA4FDC" w:rsidP="008A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  <w:r>
        <w:rPr>
          <w:rFonts w:ascii="Times New Roman" w:hAnsi="Times New Roman"/>
          <w:sz w:val="24"/>
          <w:szCs w:val="24"/>
        </w:rPr>
        <w:t xml:space="preserve">Управлением образования администрации Осинниковского городского округа, муниципальных общеобразовательных учреждений </w:t>
      </w:r>
      <w:r w:rsidRPr="00A74A37">
        <w:rPr>
          <w:rFonts w:ascii="Times New Roman" w:hAnsi="Times New Roman"/>
          <w:sz w:val="24"/>
          <w:szCs w:val="24"/>
        </w:rPr>
        <w:t>(далее - уполномоченные органы, муниципальные образовательные учреждения (далее - МОУ) при предоставлении муниципальной услуги по предоставлению информации о результатах сданных экзаменов, результатах тестирования и иных вступительных испытаний, а также о зачислении в муниципальное образовательное учреждение, в соответствии с Федеральным законом от 27 июля 2010 года № 210-ФЗ «Об организации предоставления государственных и муниципальных услуг» (далее – Федеральный закон № 210-ФЗ).</w:t>
      </w:r>
    </w:p>
    <w:p w:rsidR="00AA4FDC" w:rsidRPr="00A74A37" w:rsidRDefault="00AA4FDC" w:rsidP="00A84C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1.2. Круг заявителей.</w:t>
      </w:r>
    </w:p>
    <w:p w:rsidR="00AA4FDC" w:rsidRPr="00A74A37" w:rsidRDefault="00AA4FDC" w:rsidP="00A84C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1.2.1. Заявителями на предоставление муниципальной услуги являются родители (законные представители) детей в возрасте от 6 лет 6 месяцев до 18 лет 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– заявители).</w:t>
      </w:r>
    </w:p>
    <w:p w:rsidR="00AA4FDC" w:rsidRPr="00A74A37" w:rsidRDefault="00AA4FDC" w:rsidP="00A84C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1.2.2. При предоставлении муниципальной услуги от имени заявителей вправе выступать их законные представители или представители по доверенности, выданной и оформленной в соответствии с гражданским законодательством Российской Федерации.</w:t>
      </w:r>
    </w:p>
    <w:p w:rsidR="00AA4FDC" w:rsidRPr="00A74A37" w:rsidRDefault="00AA4FDC" w:rsidP="00A84C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1.3. Требования к порядку информирования о предоставлении муниципальной услуги.</w:t>
      </w: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специалистом уполномоченного органа или МОУ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AA4FDC" w:rsidRPr="00A74A37" w:rsidRDefault="00AA4FDC" w:rsidP="002C3C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для предоставления государственных и муниципальных услуг (функций) (далее – РПГУ);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путем публикации информационных материалов в средствах массовой информации;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посредством ответов на письменные обращения.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1.3.2. Справочная информация о местонахождении, графике работы, контактных телефонах уполномоченного органа, МОУ, адресе электронной почты уполномоченного органа, МОУ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</w:t>
      </w:r>
      <w:r w:rsidRPr="00A74A37">
        <w:rPr>
          <w:rFonts w:ascii="Times New Roman" w:hAnsi="Times New Roman"/>
          <w:sz w:val="24"/>
          <w:szCs w:val="24"/>
          <w:shd w:val="clear" w:color="auto" w:fill="FFFFFF"/>
        </w:rPr>
        <w:t>), на ЕПГУ,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A74A37">
        <w:rPr>
          <w:rFonts w:ascii="Times New Roman" w:hAnsi="Times New Roman"/>
          <w:sz w:val="24"/>
          <w:szCs w:val="24"/>
          <w:shd w:val="clear" w:color="auto" w:fill="FFFFFF"/>
        </w:rPr>
        <w:t>РПГУ</w:t>
      </w:r>
      <w:r w:rsidRPr="00A74A37">
        <w:rPr>
          <w:rFonts w:ascii="Times New Roman" w:hAnsi="Times New Roman"/>
          <w:sz w:val="24"/>
          <w:szCs w:val="24"/>
        </w:rPr>
        <w:t>.</w:t>
      </w:r>
    </w:p>
    <w:p w:rsidR="00AA4FDC" w:rsidRPr="00A74A37" w:rsidRDefault="00AA4FDC" w:rsidP="00A84CDF">
      <w:pPr>
        <w:spacing w:after="0" w:line="240" w:lineRule="auto"/>
        <w:ind w:left="-15" w:right="6" w:firstLine="582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Доступ к указанной информации предоставляется заявителю бесплатно,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 w:rsidR="00AA4FDC" w:rsidRPr="00A74A37" w:rsidRDefault="00AA4FDC" w:rsidP="00A84CDF">
      <w:pPr>
        <w:spacing w:after="0" w:line="240" w:lineRule="auto"/>
        <w:ind w:left="-15" w:right="6" w:firstLine="582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1.3.3. При ответах на телефонные звонки и обращения заявителей лично в приемные часы специалисты уполномоченного органа, МОУ, участвующие в предоставлении муниципальной услуги,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органа, в который поступил звонок, и фамилии специалиста, принявшего телефонный звонок.</w:t>
      </w:r>
    </w:p>
    <w:p w:rsidR="00AA4FDC" w:rsidRPr="00A74A37" w:rsidRDefault="00AA4FDC" w:rsidP="00A84CDF">
      <w:pPr>
        <w:spacing w:after="0" w:line="240" w:lineRule="auto"/>
        <w:ind w:left="-15" w:right="6" w:firstLine="582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При невозможности специалиста, принявшего звонок, самостоятельно ответить на поставленные вопросы обратившемуся лицу сообщается телефонный номер, по которому можно получить интересующую его информацию.</w:t>
      </w:r>
    </w:p>
    <w:p w:rsidR="00AA4FDC" w:rsidRPr="00A74A37" w:rsidRDefault="00AA4FDC" w:rsidP="00A84CDF">
      <w:pPr>
        <w:spacing w:after="0" w:line="240" w:lineRule="auto"/>
        <w:ind w:left="10" w:right="22" w:firstLine="698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Устное информирование обратившегося лица осуществляется не более 10 минут.</w:t>
      </w:r>
    </w:p>
    <w:p w:rsidR="00AA4FDC" w:rsidRPr="00A74A37" w:rsidRDefault="00AA4FDC" w:rsidP="00A84CDF">
      <w:pPr>
        <w:spacing w:after="0" w:line="240" w:lineRule="auto"/>
        <w:ind w:left="-15" w:right="6" w:firstLine="723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В случае если для подготовки ответа требуется продолжительное время, специалист, осуществляющий устное информирование, предлагает направить обращение о предоставлении письменной информации по вопросам предоставления муниципальной услуги, либо назначает другое удобное для заинтересованного лица время для устного информирования.</w:t>
      </w:r>
    </w:p>
    <w:p w:rsidR="00AA4FDC" w:rsidRPr="00A74A37" w:rsidRDefault="00AA4FDC" w:rsidP="00A84CDF">
      <w:pPr>
        <w:spacing w:after="0" w:line="240" w:lineRule="auto"/>
        <w:ind w:left="-15" w:right="6" w:firstLine="723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Письменное информирование по вопросам порядка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услуги.</w:t>
      </w:r>
    </w:p>
    <w:p w:rsidR="00AA4FDC" w:rsidRPr="00A74A37" w:rsidRDefault="00AA4FDC" w:rsidP="00A84CDF">
      <w:pPr>
        <w:spacing w:after="0" w:line="240" w:lineRule="auto"/>
        <w:ind w:left="-15" w:right="6" w:firstLine="582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Специалисты уполномоченного органа, МОУ, участвующие в предоставлении муниципальной услуги, ответственные за рассмотрение обращения, обеспечивают объективное, всестороннее и своевременное рассмотрение обращения, готовят письменный ответ по существу поставленных вопросов.</w:t>
      </w:r>
    </w:p>
    <w:p w:rsidR="00AA4FDC" w:rsidRPr="00A74A37" w:rsidRDefault="00AA4FDC" w:rsidP="00A84CDF">
      <w:pPr>
        <w:spacing w:after="0" w:line="240" w:lineRule="auto"/>
        <w:ind w:left="-15" w:right="6" w:firstLine="582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Рассмотрение письменных обращений осуществляется в течение 30 дней с момента их регистрации в порядке, установленном Федеральным законом от 02 мая 2006 года № 59-ФЗ «О порядке рассмотрения обращений граждан Российской Федерации», путем направления ответов почтовым отправлением или в форме электронного сообщения по адресу электронной почты либо через ЕПГУ, РПГУ, с момента реализации технической возможности, в зависимости от способа обращения заявителя.</w:t>
      </w:r>
    </w:p>
    <w:p w:rsidR="00AA4FDC" w:rsidRPr="00A74A37" w:rsidRDefault="00AA4FDC" w:rsidP="00A84CDF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A4FDC" w:rsidRPr="00A74A37" w:rsidRDefault="00AA4FDC" w:rsidP="00A84CDF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74A37">
        <w:rPr>
          <w:rFonts w:ascii="Times New Roman" w:hAnsi="Times New Roman"/>
          <w:b/>
          <w:sz w:val="24"/>
          <w:szCs w:val="24"/>
        </w:rPr>
        <w:t>2. Стандарт предоставления муниципальной услуги</w:t>
      </w: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2.1. Наименование муниципальной услуги «Предоставление информации о результатах сданных экзаменов, результатах тестирования и иных вступительных испытаний, а также о зачислении в муниципальное образовательное учреждение».</w:t>
      </w: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2.2. Муниципальная услуга предоставляется уполномоченным органом.</w:t>
      </w: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A84CDF">
      <w:pPr>
        <w:spacing w:after="0" w:line="240" w:lineRule="auto"/>
        <w:ind w:left="-15" w:right="6" w:firstLine="555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Муниципальную услугу предоставляет уполномоченный орган. </w:t>
      </w:r>
    </w:p>
    <w:p w:rsidR="00AA4FDC" w:rsidRPr="00A74A37" w:rsidRDefault="00AA4FDC" w:rsidP="00A84CDF">
      <w:pPr>
        <w:spacing w:after="0" w:line="240" w:lineRule="auto"/>
        <w:ind w:left="-15" w:right="6" w:firstLine="555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Непосредственное предоставление муниципальной услуги осуществляют МОУ, подведомственные уполномоченному органу.</w:t>
      </w:r>
    </w:p>
    <w:p w:rsidR="00AA4FDC" w:rsidRPr="00A74A37" w:rsidRDefault="00AA4FDC" w:rsidP="00A84CDF">
      <w:pPr>
        <w:spacing w:after="0" w:line="240" w:lineRule="auto"/>
        <w:ind w:left="-15" w:right="6" w:firstLine="555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В предоставлении муниципальной услуги участвуют:</w:t>
      </w:r>
    </w:p>
    <w:p w:rsidR="00AA4FDC" w:rsidRPr="00A74A37" w:rsidRDefault="00AA4FDC" w:rsidP="00A84CDF">
      <w:pPr>
        <w:spacing w:after="0" w:line="240" w:lineRule="auto"/>
        <w:ind w:left="10" w:right="22" w:hanging="1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муниципальные автономные общеобразовательные учреждения; </w:t>
      </w:r>
    </w:p>
    <w:p w:rsidR="00AA4FDC" w:rsidRPr="00A74A37" w:rsidRDefault="00AA4FDC" w:rsidP="00A84CDF">
      <w:pPr>
        <w:spacing w:after="0" w:line="240" w:lineRule="auto"/>
        <w:ind w:left="10" w:right="22" w:hanging="1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муниципальные бюджетные общеобразовательные учреждения; </w:t>
      </w:r>
    </w:p>
    <w:p w:rsidR="00AA4FDC" w:rsidRPr="00A74A37" w:rsidRDefault="00AA4FDC" w:rsidP="00A84CDF">
      <w:pPr>
        <w:spacing w:after="0" w:line="240" w:lineRule="auto"/>
        <w:ind w:left="10" w:right="22" w:hanging="1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муниципальные казенные общеобразовательные учреждения;</w:t>
      </w: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2.3. Результат предоставления муниципальной услуги.</w:t>
      </w: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2C3CB9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Результатом предоставления муниципальной услуги является получение заявителем:</w:t>
      </w:r>
    </w:p>
    <w:p w:rsidR="00AA4FDC" w:rsidRPr="00A74A37" w:rsidRDefault="00AA4FDC" w:rsidP="002C3CB9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информации о результатах сданных экзаменов, тестирования и иных вступительных испытаний;</w:t>
      </w:r>
    </w:p>
    <w:p w:rsidR="00AA4FDC" w:rsidRPr="00A74A37" w:rsidRDefault="00AA4FDC" w:rsidP="00A74A37">
      <w:pPr>
        <w:pStyle w:val="ListParagraph"/>
        <w:spacing w:after="0" w:line="240" w:lineRule="auto"/>
        <w:ind w:left="540" w:right="22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информации о зачислении в образовательную организацию;</w:t>
      </w:r>
    </w:p>
    <w:p w:rsidR="00AA4FDC" w:rsidRPr="00A74A37" w:rsidRDefault="00AA4FDC" w:rsidP="00A74A37">
      <w:pPr>
        <w:pStyle w:val="ListParagraph"/>
        <w:spacing w:after="0" w:line="240" w:lineRule="auto"/>
        <w:ind w:left="540" w:right="22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решения об отказе в предоставлении муниципальной услуги.</w:t>
      </w: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Результат предоставления муниципальной услуги может быть получен:</w:t>
      </w: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в уполномоченном органе на бумажном носителе при личном обращении;</w:t>
      </w: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почтовым отправлением;</w:t>
      </w: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на ЕПГУ, РПГУ (при наличии технической возможности), в том числе в форме электронного документа, подписанного электронной подписью.</w:t>
      </w: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1C03D1">
      <w:pPr>
        <w:spacing w:after="0" w:line="240" w:lineRule="auto"/>
        <w:ind w:left="-15" w:right="6" w:firstLine="555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2.4. Срок предоставления муниципальной услуги с учетом необходимости обращения в организации, участвующие в предоставлении муниципальной услуги:</w:t>
      </w:r>
    </w:p>
    <w:p w:rsidR="00AA4FDC" w:rsidRPr="00A74A37" w:rsidRDefault="00AA4FDC" w:rsidP="001C03D1">
      <w:pPr>
        <w:spacing w:after="0" w:line="240" w:lineRule="auto"/>
        <w:ind w:left="-15" w:right="6" w:firstLine="555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при личном приеме - в течение 10 календарных дней с даты регистрации заявления (запроса);</w:t>
      </w:r>
    </w:p>
    <w:p w:rsidR="00AA4FDC" w:rsidRPr="00A74A37" w:rsidRDefault="00AA4FDC" w:rsidP="001C03D1">
      <w:pPr>
        <w:spacing w:after="0" w:line="240" w:lineRule="auto"/>
        <w:ind w:left="-15" w:right="6" w:firstLine="555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в электронной форме по электронной почте с использованием официального сайта Уполномоченного органа, МОО, в том числе с использованием ЕПГУ, РПГУ (с момента реализации технической возможности), автоматизированной информационной системе «Электронная школа 2.0»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4A37">
        <w:rPr>
          <w:rFonts w:ascii="Times New Roman" w:hAnsi="Times New Roman"/>
          <w:sz w:val="24"/>
          <w:szCs w:val="24"/>
        </w:rPr>
        <w:t>– в срок, не превышающий одного рабочего дня со дня регистрации заявления (запроса);</w:t>
      </w:r>
    </w:p>
    <w:p w:rsidR="00AA4FDC" w:rsidRPr="00A74A37" w:rsidRDefault="00AA4FDC" w:rsidP="001C03D1">
      <w:pPr>
        <w:spacing w:after="0" w:line="240" w:lineRule="auto"/>
        <w:ind w:left="-15" w:right="6" w:firstLine="555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посредством почтового отправления – в течение 30 дней со дня регистрации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4A37">
        <w:rPr>
          <w:rFonts w:ascii="Times New Roman" w:hAnsi="Times New Roman"/>
          <w:sz w:val="24"/>
          <w:szCs w:val="24"/>
        </w:rPr>
        <w:t xml:space="preserve">заявления (запроса). </w:t>
      </w:r>
    </w:p>
    <w:p w:rsidR="00AA4FDC" w:rsidRPr="00A74A37" w:rsidRDefault="00AA4FDC" w:rsidP="00AB16BF">
      <w:pPr>
        <w:spacing w:after="0" w:line="240" w:lineRule="auto"/>
        <w:ind w:left="698" w:right="6"/>
        <w:jc w:val="both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 ЕПГУ,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4A37">
        <w:rPr>
          <w:rFonts w:ascii="Times New Roman" w:hAnsi="Times New Roman"/>
          <w:sz w:val="24"/>
          <w:szCs w:val="24"/>
        </w:rPr>
        <w:t>РПГУ.</w:t>
      </w: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реестра.</w:t>
      </w: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0" w:name="P147"/>
      <w:bookmarkEnd w:id="0"/>
      <w:r w:rsidRPr="00A74A37">
        <w:rPr>
          <w:rFonts w:ascii="Times New Roman" w:hAnsi="Times New Roman"/>
          <w:sz w:val="24"/>
          <w:szCs w:val="24"/>
        </w:rPr>
        <w:t>2.6.1. Исчерпывающий перечень документов, необходимых для предоставления муниципальной услуги.</w:t>
      </w:r>
    </w:p>
    <w:p w:rsidR="00AA4FDC" w:rsidRPr="00A74A37" w:rsidRDefault="00AA4FDC" w:rsidP="00A84CDF">
      <w:pPr>
        <w:spacing w:after="0" w:line="240" w:lineRule="auto"/>
        <w:ind w:right="6"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Основанием для начала оказания муниципальной услуги является поступление в МОУ заявления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4A37">
        <w:rPr>
          <w:rFonts w:ascii="Times New Roman" w:hAnsi="Times New Roman"/>
          <w:sz w:val="24"/>
          <w:szCs w:val="24"/>
        </w:rPr>
        <w:t>о предоставлении муниципальной услуги (далее – заявление) либо направление в электронном виде запроса через официальный сайт уполномоченного органа, МОУ, автоматизированную информационную систему «Электронная школа 2.0», в том числе с использованием Единого портала, Регионального портала (с момента реализации технической возможности) (далее – запрос).</w:t>
      </w:r>
    </w:p>
    <w:p w:rsidR="00AA4FDC" w:rsidRPr="00A74A37" w:rsidRDefault="00AA4FDC" w:rsidP="00A84CDF">
      <w:pPr>
        <w:spacing w:after="0" w:line="240" w:lineRule="auto"/>
        <w:ind w:right="6"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Заявление о предоставлении муниципальной услуги предоставляется в свободной форме. Рекомендуемая форма заявления приведена в приложении № 2 к настоящему административному регламенту.</w:t>
      </w:r>
    </w:p>
    <w:p w:rsidR="00AA4FDC" w:rsidRPr="00A74A37" w:rsidRDefault="00AA4FDC" w:rsidP="00A84CDF">
      <w:pPr>
        <w:spacing w:after="0" w:line="240" w:lineRule="auto"/>
        <w:ind w:right="6"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Заявление (запрос) может быть подано заявителем в уполномоченный орган, МОУ одним из следующих способов: </w:t>
      </w:r>
    </w:p>
    <w:p w:rsidR="00AA4FDC" w:rsidRPr="00A74A37" w:rsidRDefault="00AA4FDC" w:rsidP="00A84CDF">
      <w:pPr>
        <w:spacing w:after="0" w:line="240" w:lineRule="auto"/>
        <w:ind w:right="6"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лично;</w:t>
      </w:r>
    </w:p>
    <w:p w:rsidR="00AA4FDC" w:rsidRPr="00A74A37" w:rsidRDefault="00AA4FDC" w:rsidP="00A84CDF">
      <w:pPr>
        <w:spacing w:after="0" w:line="240" w:lineRule="auto"/>
        <w:ind w:right="-1" w:firstLine="540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через законного представителя; </w:t>
      </w:r>
    </w:p>
    <w:p w:rsidR="00AA4FDC" w:rsidRPr="00A74A37" w:rsidRDefault="00AA4FDC" w:rsidP="00A84CDF">
      <w:pPr>
        <w:tabs>
          <w:tab w:val="left" w:pos="9638"/>
        </w:tabs>
        <w:spacing w:after="0" w:line="240" w:lineRule="auto"/>
        <w:ind w:right="-1" w:firstLine="540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с использованием средств почтовой связи;</w:t>
      </w:r>
    </w:p>
    <w:p w:rsidR="00AA4FDC" w:rsidRPr="00A74A37" w:rsidRDefault="00AA4FDC" w:rsidP="00A84CDF">
      <w:pPr>
        <w:spacing w:after="0" w:line="240" w:lineRule="auto"/>
        <w:ind w:left="10" w:right="22" w:firstLine="53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в электронной форме через официальный сайт уполномоченного органа, МОУ, автоматизированную информационную систему «Электронная школа 2.0», в том числе с использованием ЕПГУ, РПГУ (с момента реализации технической возможности).</w:t>
      </w:r>
    </w:p>
    <w:p w:rsidR="00AA4FDC" w:rsidRPr="00A74A37" w:rsidRDefault="00AA4FDC" w:rsidP="00A84CDF">
      <w:pPr>
        <w:spacing w:after="0" w:line="240" w:lineRule="auto"/>
        <w:ind w:right="6"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При личном обращении заявителя за услугой предъявляется документ удостоверяющий личность. При обращении представителя заявителя предъявляется документ удостоверяющий личность представителя и доверенность, составленная в соответствии с требованиями гражданского законодательства Российской Федерации, либо иной документ, содержащий полномочия представлять интересы заявителя при предоставлении муниципальной услуги.</w:t>
      </w:r>
    </w:p>
    <w:p w:rsidR="00AA4FDC" w:rsidRPr="00A74A37" w:rsidRDefault="00AA4FDC" w:rsidP="00A84CDF">
      <w:pPr>
        <w:spacing w:after="0" w:line="240" w:lineRule="auto"/>
        <w:ind w:right="6"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Приложение заявителем иных документов к заявлению 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4A37">
        <w:rPr>
          <w:rFonts w:ascii="Times New Roman" w:hAnsi="Times New Roman"/>
          <w:sz w:val="24"/>
          <w:szCs w:val="24"/>
        </w:rPr>
        <w:t>предусмотрено.</w:t>
      </w:r>
    </w:p>
    <w:p w:rsidR="00AA4FDC" w:rsidRPr="00A74A37" w:rsidRDefault="00AA4FDC" w:rsidP="00A84CDF">
      <w:pPr>
        <w:spacing w:after="0" w:line="240" w:lineRule="auto"/>
        <w:ind w:right="6"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Документы, представляемые заявителем, должны соответствовать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4A37">
        <w:rPr>
          <w:rFonts w:ascii="Times New Roman" w:hAnsi="Times New Roman"/>
          <w:sz w:val="24"/>
          <w:szCs w:val="24"/>
        </w:rPr>
        <w:t xml:space="preserve">следующим требованиям: </w:t>
      </w:r>
    </w:p>
    <w:p w:rsidR="00AA4FDC" w:rsidRPr="00A74A37" w:rsidRDefault="00AA4FDC" w:rsidP="00A84CDF">
      <w:pPr>
        <w:spacing w:after="0" w:line="240" w:lineRule="auto"/>
        <w:ind w:right="6"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в документах не должно быть подчисток, приписок, зачеркнутых слов и иных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4A37">
        <w:rPr>
          <w:rFonts w:ascii="Times New Roman" w:hAnsi="Times New Roman"/>
          <w:sz w:val="24"/>
          <w:szCs w:val="24"/>
        </w:rPr>
        <w:t>неоговоренных исправлений; документы не должны быть исполнены карандашом;</w:t>
      </w:r>
    </w:p>
    <w:p w:rsidR="00AA4FDC" w:rsidRPr="00A74A37" w:rsidRDefault="00AA4FDC" w:rsidP="008824B9">
      <w:pPr>
        <w:spacing w:after="0" w:line="240" w:lineRule="auto"/>
        <w:ind w:left="10" w:right="22" w:firstLine="53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документы не должны иметь повреждений, наличие которых допускает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4A37">
        <w:rPr>
          <w:rFonts w:ascii="Times New Roman" w:hAnsi="Times New Roman"/>
          <w:sz w:val="24"/>
          <w:szCs w:val="24"/>
        </w:rPr>
        <w:t>многозначность истолкования содержания.</w:t>
      </w:r>
    </w:p>
    <w:p w:rsidR="00AA4FDC" w:rsidRPr="00A74A37" w:rsidRDefault="00AA4FDC" w:rsidP="00A84CDF">
      <w:pPr>
        <w:spacing w:after="0" w:line="240" w:lineRule="auto"/>
        <w:ind w:left="-15" w:right="6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2.6.2.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предоставления.</w:t>
      </w: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Документы, необходимые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запрашиваемых в рамках межведомственного информационного взаимодействия и которые заявитель вправе представить по собственной инициативе, не требуются.</w:t>
      </w: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2.7. Уполномоченный орган не вправе требовать от заявителя или его представителя:</w:t>
      </w: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 частью 6 статьи 7 Федерального закона от 27.07.2010 № 210-ФЗ перечень документов;</w:t>
      </w: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-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 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1" w:name="P219"/>
      <w:bookmarkEnd w:id="1"/>
      <w:r w:rsidRPr="00A74A37">
        <w:rPr>
          <w:rFonts w:ascii="Times New Roman" w:hAnsi="Times New Roman"/>
          <w:sz w:val="24"/>
          <w:szCs w:val="24"/>
        </w:rPr>
        <w:t>Приостановление в предоставлении муниципальной услуги законодательством Российской Федерации не предусмотрены.</w:t>
      </w:r>
    </w:p>
    <w:p w:rsidR="00AA4FDC" w:rsidRPr="00A74A37" w:rsidRDefault="00AA4FDC" w:rsidP="008B112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Основаниями для отказа в предоставлении муниципальной услуги являются</w:t>
      </w:r>
      <w:r>
        <w:rPr>
          <w:rFonts w:ascii="Times New Roman" w:hAnsi="Times New Roman"/>
          <w:sz w:val="24"/>
          <w:szCs w:val="24"/>
        </w:rPr>
        <w:t>:</w:t>
      </w:r>
    </w:p>
    <w:p w:rsidR="00AA4FDC" w:rsidRPr="00A74A37" w:rsidRDefault="00AA4FDC" w:rsidP="008B112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несоответствие заявителя требованиям, указанным в пункте 1.2.1 подраздела 1.2 раздела 1 настоящего административного регламента;</w:t>
      </w:r>
    </w:p>
    <w:p w:rsidR="00AA4FDC" w:rsidRPr="00A74A37" w:rsidRDefault="00AA4FDC" w:rsidP="008B112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непредставление документов, указанных в пункте 2.6.1 подраздела 2.6 раздела II настоящего административного регламента;</w:t>
      </w:r>
    </w:p>
    <w:p w:rsidR="00AA4FDC" w:rsidRPr="00A74A37" w:rsidRDefault="00AA4FDC" w:rsidP="008B112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представление документов, содержащих неполные и (или) недостоверные сведения;</w:t>
      </w:r>
    </w:p>
    <w:p w:rsidR="00AA4FDC" w:rsidRPr="00A74A37" w:rsidRDefault="00AA4FDC" w:rsidP="008B112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если запрашиваемая информация содержит персональные данные, согласие на передачу которых от субъекта персональных данных отсутствует.</w:t>
      </w:r>
    </w:p>
    <w:p w:rsidR="00AA4FDC" w:rsidRPr="00A74A37" w:rsidRDefault="00AA4FDC" w:rsidP="0015419E">
      <w:pPr>
        <w:spacing w:after="0" w:line="240" w:lineRule="auto"/>
        <w:ind w:left="698" w:right="6"/>
        <w:jc w:val="both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Предоставление муниципальной услуги осуществляется бесплатно.</w:t>
      </w: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Заявление, представленное заявителем лично либо его представителем, регистрируется в установленном порядке в уполномоченном органе, МОУ в течение 1 рабочего дня с даты поступления такого заявления.</w:t>
      </w: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Заявление, поступившее в электронной форме на ЕПГУ, РПГУ (при наличии технической возможности), регистрируется в установленном порядке уполномоченным органом, МОО в день его поступления в случае отсутствия автоматической регистрации запросов на ЕПГУ, РПГУ. Заявление, поступившее в нерабочее время, регистрируется в первый рабочий день.</w:t>
      </w:r>
    </w:p>
    <w:p w:rsidR="00AA4FDC" w:rsidRPr="00A74A37" w:rsidRDefault="00AA4FDC" w:rsidP="001A21B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AA4FDC" w:rsidRPr="00A74A37" w:rsidRDefault="00AA4FDC" w:rsidP="001A21B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1A21B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2.15.1. Помещения уполномоченного органа, МОУ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МОУ,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AA4FDC" w:rsidRPr="00A74A37" w:rsidRDefault="00AA4FDC" w:rsidP="001A21B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При расположении помещения уполномоченного органа, МОУ на верхнем этаже специалисты уполномоченного органа, МОУ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AA4FDC" w:rsidRPr="00A74A37" w:rsidRDefault="00AA4FDC" w:rsidP="001A21B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На территории, прилегающей к зданию уполномоченного органа, МОУ,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AA4FDC" w:rsidRPr="00A74A37" w:rsidRDefault="00AA4FDC" w:rsidP="001A21B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1A21B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Помещение уполномоченного органа, МОУ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AA4FDC" w:rsidRPr="00A74A37" w:rsidRDefault="00AA4FDC" w:rsidP="001A21B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AA4FDC" w:rsidRPr="00A74A37" w:rsidRDefault="00AA4FDC" w:rsidP="001A21B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AA4FDC" w:rsidRPr="00A74A37" w:rsidRDefault="00AA4FDC" w:rsidP="001A21B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AA4FDC" w:rsidRPr="00A74A37" w:rsidRDefault="00AA4FDC" w:rsidP="001A21B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AA4FDC" w:rsidRPr="00A74A37" w:rsidRDefault="00AA4FDC" w:rsidP="001A21B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утвержденным приказом Минстроя России от 14.11.2016 № 798/пр «Об утверждении СП 59.13330 «СНиП 35-01-2001 Доступность зданий и сооружений для маломобильных групп населения»».</w:t>
      </w:r>
    </w:p>
    <w:p w:rsidR="00AA4FDC" w:rsidRPr="00A74A37" w:rsidRDefault="00AA4FDC" w:rsidP="001A21B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AA4FDC" w:rsidRPr="00A74A37" w:rsidRDefault="00AA4FDC" w:rsidP="001A21B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AA4FDC" w:rsidRPr="00A74A37" w:rsidRDefault="00AA4FDC" w:rsidP="001A21B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- 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AA4FDC" w:rsidRPr="00A74A37" w:rsidRDefault="00AA4FDC" w:rsidP="001A21B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-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AA4FDC" w:rsidRPr="00A74A37" w:rsidRDefault="00AA4FDC" w:rsidP="001A21B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- 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AA4FDC" w:rsidRPr="00A74A37" w:rsidRDefault="00AA4FDC" w:rsidP="001A21B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- 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AA4FDC" w:rsidRPr="00A74A37" w:rsidRDefault="00AA4FDC" w:rsidP="001A21B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AA4FDC" w:rsidRPr="00A74A37" w:rsidRDefault="00AA4FDC" w:rsidP="001A21B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- 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AA4FDC" w:rsidRPr="00A74A37" w:rsidRDefault="00AA4FDC" w:rsidP="001A21B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- 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AA4FDC" w:rsidRPr="00A74A37" w:rsidRDefault="00AA4FDC" w:rsidP="001A21B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- 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AA4FDC" w:rsidRPr="00A74A37" w:rsidRDefault="00AA4FDC" w:rsidP="001A21B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AA4FDC" w:rsidRPr="00A74A37" w:rsidRDefault="00AA4FDC" w:rsidP="001A21B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- 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AA4FDC" w:rsidRPr="00A74A37" w:rsidRDefault="00AA4FDC" w:rsidP="001A21B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- 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2.16. Показатели доступности и качества муниципальной услуги.</w:t>
      </w: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2.16.1. Основными показателями доступности и качества предоставления муниципальной услуги являются: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расположенность помещений уполномоченного органа, МОО, предназначенных для предоставления муниципальной услуги, в зоне доступности к основным транспортным магистралям;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возможность выбора заявителем форм обращения за получением муниципальной услуги;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своевременность предоставления муниципальной услуги в соответствии со стандартом ее предоставления;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возможность получения информации о ходе предоставления муниципальной услуги;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отсутствие обоснованных жалоб со стороны заявителя по результатам предоставления муниципальной услуги;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органа, либо специалиста уполномоченного органа, МОО;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наличие необходимого и достаточного количества специалистов уполномоченного органа, МОО, а также помещений уполномоченного органа, МОО в которых осуществляется прием заявлений и документов от заявителей.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2.16.2. Уполномоченными органами, МОО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оказание помощи инвалидам в преодолении барьеров, мешающих получению муниципальной услуги наравне с другими лицами.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2.16.3. При предоставлении муниципальной услуги взаимодействие заявителя со специалистом уполномоченного органа, МОО осуществляется при личном обращении заявителя: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для получения информации по вопросам предоставления муниципальной услуги;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для подачи заявления и документов;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для получения информации о ходе предоставления муниципальной услуги;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для получения результата предоставления муниципальной услуги.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AA4FDC" w:rsidRPr="00A74A37" w:rsidRDefault="00AA4FDC" w:rsidP="00A84CDF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2.17.1. Предоставление муниципальной услуги по экстерриториальному принципу невозможно.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2.17.2. Заявитель вправе обратиться за предоставлением муниципальной услуги и подать документы, указанные в п.2.6 настоящего административного регламента, при наличии технической возможности в электронной форме через ЕПГУ,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подписи». </w:t>
      </w:r>
    </w:p>
    <w:p w:rsidR="00AA4FDC" w:rsidRPr="00A74A37" w:rsidRDefault="00AA4FDC" w:rsidP="00A84CD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Уполномоченный орган обеспечивает информирование заявителей о возможности получения муниципальной услуги через ЕПГУ, РПГУ. </w:t>
      </w:r>
    </w:p>
    <w:p w:rsidR="00AA4FDC" w:rsidRPr="00A74A37" w:rsidRDefault="00AA4FDC" w:rsidP="00A84CD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Обращение за услугой через ЕПГУ, РПГУ (при наличии технической возможности) осуществляется путем заполнения интерактивной формы заявления (формирования запроса о предоставлении муниципальной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6" w:history="1">
        <w:r w:rsidRPr="00A74A37">
          <w:rPr>
            <w:rFonts w:ascii="Times New Roman" w:hAnsi="Times New Roman"/>
            <w:sz w:val="24"/>
            <w:szCs w:val="24"/>
          </w:rPr>
          <w:t>порядке</w:t>
        </w:r>
      </w:hyperlink>
      <w:r w:rsidRPr="00A74A37">
        <w:rPr>
          <w:rFonts w:ascii="Times New Roman" w:hAnsi="Times New Roman"/>
          <w:sz w:val="24"/>
          <w:szCs w:val="24"/>
        </w:rPr>
        <w:t xml:space="preserve">, предусмотренном законодательством Российской Федерации. 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2.17.3. При предоставлении муниципальной услуги в электронной форме посредством ЕПГУ, РПГУ (при наличии технической возможности)заявителю обеспечивается: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- получение информации о порядке и сроках предоставления муниципальной услуги;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- запись на прием в уполномоченный орган для подачи заявления и документов; 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- формирование запроса; 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- прием и регистрация уполномоченным органом запроса и документов;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- получение результата предоставления муниципальной услуги;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- получение сведений о ходе выполнения запроса;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- осуществление оценки качества предоставления муниципальной услуги;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- 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2.17.4. При формировании запроса в электронном виде (при наличии технической возможности) заявителю обеспечивается: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а) возможность копирования и сохранения запроса и иных документов, необходимых для предоставления услуги;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б) возможность печати на бумажном носителе копии электронной формы запроса;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г)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ЕПГУ, РПГУ, в части, касающейся сведений, отсутствующих в единой системе идентификации и аутентификации;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д) возможность вернуться на любой из этапов заполнения электронной формы запроса без потери ранее введенной информации;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е) возможность доступа заявителя на ЕПГУ, РПГУ к ранее поданным им запросам.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A74A37">
        <w:rPr>
          <w:rFonts w:ascii="Times New Roman" w:hAnsi="Times New Roman"/>
          <w:sz w:val="24"/>
          <w:szCs w:val="24"/>
          <w:lang w:eastAsia="en-US"/>
        </w:rPr>
        <w:t>Уполномоченный орган, МОУ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- Кузбасса и принимаемыми в соответствии с ними актами Правительства Кемеровской области - Кузбасса.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A74A37">
        <w:rPr>
          <w:rFonts w:ascii="Times New Roman" w:hAnsi="Times New Roman"/>
          <w:sz w:val="24"/>
          <w:szCs w:val="24"/>
          <w:lang w:eastAsia="en-US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</w:t>
      </w: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2.17.5. Информация (отказ в предоставлении информации) выдается в форме электронного документа посредством ЕПГУ, РПГУ (при наличии технической возможности), подписанного уполномоченным должностным лицом с использованием усиленной квалифицированной электронной подписи, в случае, если это указано в заявлении на предоставление муниципальной услуги, направленном через ЕПГУ, РПГУ.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В целях получения результата предоставления услуги на бумажном носителе (если заявителем указано в запросе, направленном в уполномоченный орган, МОУ, через ЕПГУ, РПГУ, о получении результата услуги на бумажном носителе) заявителю на ЕПГУ, РПГУ (при наличии технической возможности) обеспечивается запись на прием в уполномоченный орган, МОУ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4A37">
        <w:rPr>
          <w:rFonts w:ascii="Times New Roman" w:hAnsi="Times New Roman"/>
          <w:sz w:val="24"/>
          <w:szCs w:val="24"/>
        </w:rPr>
        <w:t>при этом заявителю обеспечивается возможность: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а) ознакомления с расписанием работы уполномоченного органа, МОУ либо уполномоченного сотрудника уполномоченного органа, МОУ, а также с доступными для записи на прием датами и интервалами времени приема;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б) записи в любые свободные для приема дату и время в пределах установленного в уполномоченном органе, МОУ графика приема заявителей.</w:t>
      </w:r>
    </w:p>
    <w:p w:rsidR="00AA4FDC" w:rsidRPr="00A74A37" w:rsidRDefault="00AA4FDC" w:rsidP="00A84C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A84CD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74A37">
        <w:rPr>
          <w:rFonts w:ascii="Times New Roman" w:hAnsi="Times New Roman"/>
          <w:b/>
          <w:sz w:val="24"/>
          <w:szCs w:val="24"/>
        </w:rPr>
        <w:t>3. Состав, последовательность и сроки выполнения</w:t>
      </w:r>
    </w:p>
    <w:p w:rsidR="00AA4FDC" w:rsidRPr="00A74A37" w:rsidRDefault="00AA4FDC" w:rsidP="00A84C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74A37">
        <w:rPr>
          <w:rFonts w:ascii="Times New Roman" w:hAnsi="Times New Roman"/>
          <w:b/>
          <w:sz w:val="24"/>
          <w:szCs w:val="24"/>
        </w:rPr>
        <w:t>административных процедур, требования к порядку</w:t>
      </w:r>
    </w:p>
    <w:p w:rsidR="00AA4FDC" w:rsidRPr="00A74A37" w:rsidRDefault="00AA4FDC" w:rsidP="00A84C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74A37">
        <w:rPr>
          <w:rFonts w:ascii="Times New Roman" w:hAnsi="Times New Roman"/>
          <w:b/>
          <w:sz w:val="24"/>
          <w:szCs w:val="24"/>
        </w:rPr>
        <w:t>их выполнения, в том числе особенности выполнения</w:t>
      </w:r>
    </w:p>
    <w:p w:rsidR="00AA4FDC" w:rsidRPr="00A74A37" w:rsidRDefault="00AA4FDC" w:rsidP="00A84C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A74A37">
        <w:rPr>
          <w:rFonts w:ascii="Times New Roman" w:hAnsi="Times New Roman"/>
          <w:b/>
          <w:sz w:val="24"/>
          <w:szCs w:val="24"/>
        </w:rPr>
        <w:t xml:space="preserve">административных процедур в электронной форме </w:t>
      </w:r>
    </w:p>
    <w:p w:rsidR="00AA4FDC" w:rsidRPr="00A74A37" w:rsidRDefault="00AA4FDC" w:rsidP="00A84CDF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D379B6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AA4FDC" w:rsidRPr="00A74A37" w:rsidRDefault="00AA4FDC" w:rsidP="00D379B6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прием заявления и иных документов, необходимых для предоставления муниципальной услуги;</w:t>
      </w:r>
    </w:p>
    <w:p w:rsidR="00AA4FDC" w:rsidRPr="00A74A37" w:rsidRDefault="00AA4FDC" w:rsidP="00D379B6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рассмотрение документов, принятие решения о предоставлении муниципальной услуги, оформление результата предоставления муниципальной услуги;</w:t>
      </w:r>
    </w:p>
    <w:p w:rsidR="00AA4FDC" w:rsidRPr="00A74A37" w:rsidRDefault="00AA4FDC" w:rsidP="00D379B6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выдача результата предоставления муниципальной услуги.</w:t>
      </w:r>
    </w:p>
    <w:p w:rsidR="00AA4FDC" w:rsidRPr="00A74A37" w:rsidRDefault="00AA4FDC" w:rsidP="00A74A37">
      <w:pPr>
        <w:spacing w:after="0" w:line="240" w:lineRule="auto"/>
        <w:ind w:right="-1"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3.1.1. Прием заявления и иных документов, необходимых для предоставления муниципальной услуги.</w:t>
      </w:r>
    </w:p>
    <w:p w:rsidR="00AA4FDC" w:rsidRPr="00A74A37" w:rsidRDefault="00AA4FDC" w:rsidP="00A84CDF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3.1.1.1. Основанием для начала исполнения административной процедуры является обращение заявителя о предоставлении муниципальной услуги и приложенными к нему документами, поступление в уполномоченный орган, МОУ запроса через информационно-телекоммуникационные сети общего пользования в электронной форме или почтовым отправлением.</w:t>
      </w:r>
    </w:p>
    <w:p w:rsidR="00AA4FDC" w:rsidRPr="00A74A37" w:rsidRDefault="00AA4FDC" w:rsidP="00D379B6">
      <w:pPr>
        <w:spacing w:after="0" w:line="240" w:lineRule="auto"/>
        <w:ind w:right="6"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3.1.1.2. Специалист уполномоченного органа, МОУ:</w:t>
      </w:r>
    </w:p>
    <w:p w:rsidR="00AA4FDC" w:rsidRPr="00A74A37" w:rsidRDefault="00AA4FDC" w:rsidP="00D379B6">
      <w:pPr>
        <w:spacing w:after="0" w:line="240" w:lineRule="auto"/>
        <w:ind w:right="6"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Федерации;</w:t>
      </w:r>
    </w:p>
    <w:p w:rsidR="00AA4FDC" w:rsidRPr="00A74A37" w:rsidRDefault="00AA4FDC" w:rsidP="00D379B6">
      <w:pPr>
        <w:spacing w:after="0" w:line="240" w:lineRule="auto"/>
        <w:ind w:right="6"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регистрирует поступление запроса о предоставлении муниципальной услуги и документов, представленных заявителем, и в соответствии с установленными правилами делопроизводства формирует комплект документов заявителя;</w:t>
      </w:r>
    </w:p>
    <w:p w:rsidR="00AA4FDC" w:rsidRPr="00A74A37" w:rsidRDefault="00AA4FDC" w:rsidP="00D379B6">
      <w:pPr>
        <w:spacing w:after="0" w:line="240" w:lineRule="auto"/>
        <w:ind w:right="6"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сообщает заявителю номер и дату регистрации заявления (документов);</w:t>
      </w:r>
    </w:p>
    <w:p w:rsidR="00AA4FDC" w:rsidRPr="00A74A37" w:rsidRDefault="00AA4FDC" w:rsidP="00D379B6">
      <w:pPr>
        <w:spacing w:after="0" w:line="240" w:lineRule="auto"/>
        <w:ind w:right="6"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уточняет у заявителя способы извещения о принятом решении (лично,</w:t>
      </w:r>
    </w:p>
    <w:p w:rsidR="00AA4FDC" w:rsidRPr="00A74A37" w:rsidRDefault="00AA4FDC" w:rsidP="00D379B6">
      <w:pPr>
        <w:spacing w:after="0" w:line="240" w:lineRule="auto"/>
        <w:ind w:left="-15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письменно, по телефону, по адресу электронной почты);</w:t>
      </w:r>
    </w:p>
    <w:p w:rsidR="00AA4FDC" w:rsidRPr="00A74A37" w:rsidRDefault="00AA4FDC" w:rsidP="00D379B6">
      <w:pPr>
        <w:spacing w:after="0" w:line="240" w:lineRule="auto"/>
        <w:ind w:left="-15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передает заявление и документы специалисту уполномоченного органа, МОУ, уполномоченному на рассмотрение обращения заявителя.</w:t>
      </w:r>
    </w:p>
    <w:p w:rsidR="00AA4FDC" w:rsidRPr="00A74A37" w:rsidRDefault="00AA4FDC" w:rsidP="00A84CDF">
      <w:pPr>
        <w:spacing w:after="0" w:line="240" w:lineRule="auto"/>
        <w:ind w:left="-15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ab/>
      </w:r>
      <w:r w:rsidRPr="00A74A37">
        <w:rPr>
          <w:rFonts w:ascii="Times New Roman" w:hAnsi="Times New Roman"/>
          <w:sz w:val="24"/>
          <w:szCs w:val="24"/>
        </w:rPr>
        <w:tab/>
        <w:t>3.1.1.3. Критерием принятия решения является факт соответствия заявления и приложенных к нему документов требованиям, установленным настоящим административным регламентом.</w:t>
      </w:r>
    </w:p>
    <w:p w:rsidR="00AA4FDC" w:rsidRPr="00A74A37" w:rsidRDefault="00AA4FDC" w:rsidP="00A84CDF">
      <w:pPr>
        <w:spacing w:after="0" w:line="240" w:lineRule="auto"/>
        <w:ind w:left="-15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ab/>
      </w:r>
      <w:r w:rsidRPr="00A74A37">
        <w:rPr>
          <w:rFonts w:ascii="Times New Roman" w:hAnsi="Times New Roman"/>
          <w:sz w:val="24"/>
          <w:szCs w:val="24"/>
        </w:rPr>
        <w:tab/>
        <w:t>3.1.1.4. Результатом административной процедуры является регистрация заявления, прилагаемых к нему документов и передача их специалисту, уполномоченному на рассмотрение обращения заявителя.</w:t>
      </w:r>
    </w:p>
    <w:p w:rsidR="00AA4FDC" w:rsidRPr="00A74A37" w:rsidRDefault="00AA4FDC" w:rsidP="00A84CDF">
      <w:pPr>
        <w:spacing w:after="0" w:line="240" w:lineRule="auto"/>
        <w:ind w:left="-15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ab/>
      </w:r>
      <w:r w:rsidRPr="00A74A37">
        <w:rPr>
          <w:rFonts w:ascii="Times New Roman" w:hAnsi="Times New Roman"/>
          <w:sz w:val="24"/>
          <w:szCs w:val="24"/>
        </w:rPr>
        <w:tab/>
        <w:t>3.1.1.5. Способом фиксации результата административной процедуры является указание даты регистрации и присвоение запросу заявителя регистрационного номера, либо отказ в приеме документов.</w:t>
      </w:r>
    </w:p>
    <w:p w:rsidR="00AA4FDC" w:rsidRPr="00A74A37" w:rsidRDefault="00AA4FDC" w:rsidP="00A84CDF">
      <w:pPr>
        <w:spacing w:after="0" w:line="240" w:lineRule="auto"/>
        <w:ind w:left="-15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ab/>
      </w:r>
      <w:r w:rsidRPr="00A74A37">
        <w:rPr>
          <w:rFonts w:ascii="Times New Roman" w:hAnsi="Times New Roman"/>
          <w:sz w:val="24"/>
          <w:szCs w:val="24"/>
        </w:rPr>
        <w:tab/>
        <w:t>3.1.1.6. Продолжительность административной процедуры не более 15 минут.</w:t>
      </w:r>
    </w:p>
    <w:p w:rsidR="00AA4FDC" w:rsidRPr="00A74A37" w:rsidRDefault="00AA4FDC" w:rsidP="00A84CDF">
      <w:pPr>
        <w:spacing w:after="0" w:line="240" w:lineRule="auto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3.1.2. Рассмотрение документов, принятие решения о предоставлении муниципальной услуги, оформление результата предоставления муниципальной услуги.</w:t>
      </w:r>
    </w:p>
    <w:p w:rsidR="00AA4FDC" w:rsidRPr="00A74A37" w:rsidRDefault="00AA4FDC" w:rsidP="00A84CDF">
      <w:pPr>
        <w:spacing w:after="0" w:line="240" w:lineRule="auto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3.1.2.1. Основанием для начала административной процедуры является получение специалистом, уполномоченным на рассмотрение обращения заявителя, принятого заявления и документов.</w:t>
      </w:r>
    </w:p>
    <w:p w:rsidR="00AA4FDC" w:rsidRPr="00A74A37" w:rsidRDefault="00AA4FDC" w:rsidP="00A74A37">
      <w:pPr>
        <w:spacing w:after="0" w:line="240" w:lineRule="auto"/>
        <w:ind w:left="-15" w:firstLine="723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3.1.2.2. При получении комплекта документов, специалист, ответственный за рассмотрение документов:</w:t>
      </w:r>
    </w:p>
    <w:p w:rsidR="00AA4FDC" w:rsidRPr="00A74A37" w:rsidRDefault="00AA4FDC" w:rsidP="00A84CDF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устанавливает предмет обращения заявителя;</w:t>
      </w:r>
    </w:p>
    <w:p w:rsidR="00AA4FDC" w:rsidRPr="00A74A37" w:rsidRDefault="00AA4FDC" w:rsidP="00A74A37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устанавливает наличие полномочий уполномоченного органа, МОУ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4A37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4A37">
        <w:rPr>
          <w:rFonts w:ascii="Times New Roman" w:hAnsi="Times New Roman"/>
          <w:sz w:val="24"/>
          <w:szCs w:val="24"/>
        </w:rPr>
        <w:t>рассмотрению обращения заявителя;</w:t>
      </w:r>
    </w:p>
    <w:p w:rsidR="00AA4FDC" w:rsidRPr="00A74A37" w:rsidRDefault="00AA4FDC" w:rsidP="00A74A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устанавливает принадлежность  заявителя к кругу лиц, имеющих право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4A37">
        <w:rPr>
          <w:rFonts w:ascii="Times New Roman" w:hAnsi="Times New Roman"/>
          <w:sz w:val="24"/>
          <w:szCs w:val="24"/>
        </w:rPr>
        <w:t>получение муниципальной услуги;</w:t>
      </w:r>
    </w:p>
    <w:p w:rsidR="00AA4FDC" w:rsidRPr="00A74A37" w:rsidRDefault="00AA4FDC" w:rsidP="00A84CD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проверяет наличие оснований для отказа в предоставлении муниципальной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4A37">
        <w:rPr>
          <w:rFonts w:ascii="Times New Roman" w:hAnsi="Times New Roman"/>
          <w:sz w:val="24"/>
          <w:szCs w:val="24"/>
        </w:rPr>
        <w:t>услуги, предусмотренных пунктом 2.9 раздела 2 настоящего Административного регламента.</w:t>
      </w:r>
    </w:p>
    <w:p w:rsidR="00AA4FDC" w:rsidRPr="00A74A37" w:rsidRDefault="00AA4FDC" w:rsidP="00A84CD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3.1.2.3. В случае, если предоставление муниципальной услуги входит в полномочия уполномоченного органа, МОУ и отсутствуют определенные пунктом 2.9 раздела 2 настоящего административного регламента основания для отказа в предоставлении муниципальной услуги,  специалист, ответственный за рассмотрение документов, разрабатывает в двух экземплярах проект решения о предоставлении муниципальной услуги и передает указанный проект на рассмотрение должностному лицу, имеющему полномочия на принятие решения о предоставлении (об отказе в предоставлении) муниципальной услуги (далее – уполномоченное лицо).</w:t>
      </w:r>
    </w:p>
    <w:p w:rsidR="00AA4FDC" w:rsidRPr="00A74A37" w:rsidRDefault="00AA4FDC" w:rsidP="00A84CD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3.1.2.4. В случае, если имеются определенные пунктом 2.9 раздела 2 настоящего административного регламента основания для отказа в предоставлении муниципальной услуги, специалист, ответственный за рассмотрение документов, разрабатывает в двух экземплярах проект решения об отказе в предоставлении муниципальной услуги и передает указанный проект на рассмотрение уполномоченному лицу.</w:t>
      </w:r>
    </w:p>
    <w:p w:rsidR="00AA4FDC" w:rsidRPr="00A74A37" w:rsidRDefault="00AA4FDC" w:rsidP="00A545EC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3.1.2.5. Специалист, ответственный за рассмотрение документов:</w:t>
      </w:r>
    </w:p>
    <w:p w:rsidR="00AA4FDC" w:rsidRPr="00A74A37" w:rsidRDefault="00AA4FDC" w:rsidP="00826C3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оформляет решение о предоставлении (об отказе в предоставлении) муниципальной услуги в соответствии с установленными требованиями делопроизводства; </w:t>
      </w:r>
    </w:p>
    <w:p w:rsidR="00AA4FDC" w:rsidRPr="00A74A37" w:rsidRDefault="00AA4FDC" w:rsidP="00826C3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передает принятое решение о предоставлении (об отказе в предоставлении) муниципальной услуги специалисту, ответственному за выдачу результата предоставления муниципальной услуги заявителю.</w:t>
      </w:r>
    </w:p>
    <w:p w:rsidR="00AA4FDC" w:rsidRPr="00A74A37" w:rsidRDefault="00AA4FDC" w:rsidP="00826C3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3.1.2.6. Критерием принятия решения при выполнении административной процедуры является наличие или отсутствие оснований для отказа в предоставлении муниципальной услуги.</w:t>
      </w:r>
    </w:p>
    <w:p w:rsidR="00AA4FDC" w:rsidRPr="00A74A37" w:rsidRDefault="00AA4FDC" w:rsidP="00A84CDF">
      <w:pPr>
        <w:spacing w:after="0" w:line="240" w:lineRule="auto"/>
        <w:ind w:left="-15" w:right="6" w:firstLine="723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Результатом административной процедуры является подписание уполномоченным лицом решения о предоставлении муниципальной услуги или об отказе в предоставлении муниципальной услуги.</w:t>
      </w:r>
    </w:p>
    <w:p w:rsidR="00AA4FDC" w:rsidRPr="00A74A37" w:rsidRDefault="00AA4FDC" w:rsidP="00A84CDF">
      <w:pPr>
        <w:spacing w:after="0" w:line="240" w:lineRule="auto"/>
        <w:ind w:left="-15" w:firstLine="723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Способом фиксации результата административной процедуры является присвоение регистрационного номера решения о предоставлении муниципальной услуги или об отказе в предоставлении муниципальной услуги.</w:t>
      </w:r>
    </w:p>
    <w:p w:rsidR="00AA4FDC" w:rsidRPr="00A74A37" w:rsidRDefault="00AA4FDC" w:rsidP="00A84CDF">
      <w:pPr>
        <w:spacing w:after="0" w:line="240" w:lineRule="auto"/>
        <w:ind w:left="-15" w:firstLine="723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3.1.2.7. Продолжительность административной процедуры составляет не более </w:t>
      </w:r>
      <w:r w:rsidRPr="00A74A37">
        <w:rPr>
          <w:rFonts w:ascii="Times New Roman" w:hAnsi="Times New Roman"/>
          <w:sz w:val="24"/>
          <w:szCs w:val="24"/>
        </w:rPr>
        <w:br/>
        <w:t>8 календарных дней.</w:t>
      </w:r>
    </w:p>
    <w:p w:rsidR="00AA4FDC" w:rsidRPr="00A74A37" w:rsidRDefault="00AA4FDC" w:rsidP="00A84CD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3.1.3. Выдача результата предоставления муниципальной услуги.</w:t>
      </w:r>
    </w:p>
    <w:p w:rsidR="00AA4FDC" w:rsidRPr="00A74A37" w:rsidRDefault="00AA4FDC" w:rsidP="00A84CD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3.1.2.1. Основанием для начала исполнения административной процедуры выдачи результата предоставления муниципальной услуги является подписание уполномоченным лицом решения о предоставлении или об отказе в предоставлении муниципальной услуги и поступление его специалисту, ответственному за выдачу результата предоставления муниципальной услуги.</w:t>
      </w:r>
    </w:p>
    <w:p w:rsidR="00AA4FDC" w:rsidRPr="00A74A37" w:rsidRDefault="00AA4FDC" w:rsidP="00A84CD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3.1.2.2. Решение о предоставлении или об отказе в предоставлении муниципальной услуги регистрирует специалист, ответственный за делопроизводство, в соответствии с установленными правилами ведения делопроизводства.</w:t>
      </w:r>
    </w:p>
    <w:p w:rsidR="00AA4FDC" w:rsidRPr="00A74A37" w:rsidRDefault="00AA4FDC" w:rsidP="00A84CDF">
      <w:pPr>
        <w:spacing w:after="0" w:line="240" w:lineRule="auto"/>
        <w:ind w:left="-15" w:right="6" w:firstLine="723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3.1.2.3. Решение о предоставлении или об отказе в предоставлении муниципальной услуги с присвоенным регистрационным номером специалист, ответственный за выдачу результата предоставления муниципальной услуги, передает заявителю одним из указанных способов:</w:t>
      </w:r>
    </w:p>
    <w:p w:rsidR="00AA4FDC" w:rsidRPr="00A74A37" w:rsidRDefault="00AA4FDC" w:rsidP="00A84CDF">
      <w:pPr>
        <w:spacing w:after="0" w:line="240" w:lineRule="auto"/>
        <w:ind w:left="708" w:right="6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вручает лично заявителю под роспись;</w:t>
      </w:r>
    </w:p>
    <w:p w:rsidR="00AA4FDC" w:rsidRPr="00A74A37" w:rsidRDefault="00AA4FDC" w:rsidP="00A84CDF">
      <w:pPr>
        <w:spacing w:after="0" w:line="240" w:lineRule="auto"/>
        <w:ind w:left="708" w:right="6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почтовым отправлением по адресу, указанному заявителем;</w:t>
      </w:r>
    </w:p>
    <w:p w:rsidR="00AA4FDC" w:rsidRPr="00A74A37" w:rsidRDefault="00AA4FDC" w:rsidP="00A84CDF">
      <w:pPr>
        <w:spacing w:after="0" w:line="240" w:lineRule="auto"/>
        <w:ind w:left="10" w:right="22" w:firstLine="698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направляет по адресу электронной почты, если иной порядок выдачи документа не определен заявителем при подаче запроса.</w:t>
      </w:r>
    </w:p>
    <w:p w:rsidR="00AA4FDC" w:rsidRPr="00A74A37" w:rsidRDefault="00AA4FDC" w:rsidP="00A84CDF">
      <w:pPr>
        <w:spacing w:after="0" w:line="240" w:lineRule="auto"/>
        <w:ind w:left="-15" w:right="6" w:firstLine="723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Один экземпляр решения и документы, предоставленные заявителем, остаются на хранении в уполномоченном органе, МОО.</w:t>
      </w:r>
    </w:p>
    <w:p w:rsidR="00AA4FDC" w:rsidRPr="00A74A37" w:rsidRDefault="00AA4FDC" w:rsidP="00A84CDF">
      <w:pPr>
        <w:spacing w:after="0" w:line="240" w:lineRule="auto"/>
        <w:ind w:right="6" w:firstLine="708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Критерием принятия решения при выполнении административной процедуры является выбранный заявителем способ получения результата предоставления муниципальной услуги.</w:t>
      </w:r>
    </w:p>
    <w:p w:rsidR="00AA4FDC" w:rsidRPr="00A74A37" w:rsidRDefault="00AA4FDC" w:rsidP="00A84CDF">
      <w:pPr>
        <w:spacing w:after="0" w:line="240" w:lineRule="auto"/>
        <w:ind w:left="-15" w:firstLine="723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3.1.2.4. Результатом административной процедуры является выдача (направление) заявителю решения о предоставлении или об отказе в предоставлении муниципальной услуги.</w:t>
      </w:r>
    </w:p>
    <w:p w:rsidR="00AA4FDC" w:rsidRPr="00A74A37" w:rsidRDefault="00AA4FDC" w:rsidP="00A84CD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Способом фиксации результата административной процедуры является документированное подтверждение направления (вручения) заявителю решения о предоставлении или об отказе в предоставлении муниципальной услуги.</w:t>
      </w:r>
    </w:p>
    <w:p w:rsidR="00AA4FDC" w:rsidRPr="00A74A37" w:rsidRDefault="00AA4FDC" w:rsidP="00A84CDF">
      <w:pPr>
        <w:spacing w:after="0" w:line="240" w:lineRule="auto"/>
        <w:ind w:left="10" w:right="22" w:firstLine="698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3.1.2.5. Продолжительность административной процедуры не более 1 календарного дня.</w:t>
      </w:r>
    </w:p>
    <w:p w:rsidR="00AA4FDC" w:rsidRPr="00A74A37" w:rsidRDefault="00AA4FDC" w:rsidP="00A84CDF">
      <w:pPr>
        <w:spacing w:after="0" w:line="240" w:lineRule="auto"/>
        <w:ind w:left="10" w:right="22" w:firstLine="698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3.2. Порядок осуществления в электронной форме административных процедур (действий), в том числе с использованием ЕПГУ,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4A37">
        <w:rPr>
          <w:rFonts w:ascii="Times New Roman" w:hAnsi="Times New Roman"/>
          <w:sz w:val="24"/>
          <w:szCs w:val="24"/>
        </w:rPr>
        <w:t>РПГУ, официального сайта МОУ.</w:t>
      </w:r>
    </w:p>
    <w:p w:rsidR="00AA4FDC" w:rsidRPr="00A74A37" w:rsidRDefault="00AA4FDC" w:rsidP="00826C3E">
      <w:pPr>
        <w:spacing w:after="0" w:line="240" w:lineRule="auto"/>
        <w:ind w:left="-15" w:right="6" w:firstLine="723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3.2.1. Перечень действий при предоставлении муниципальной услуги в электронной форме:</w:t>
      </w:r>
    </w:p>
    <w:p w:rsidR="00AA4FDC" w:rsidRPr="00A74A37" w:rsidRDefault="00AA4FDC" w:rsidP="00826C3E">
      <w:pPr>
        <w:spacing w:after="0" w:line="240" w:lineRule="auto"/>
        <w:ind w:left="-15" w:right="6" w:firstLine="723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услуги;</w:t>
      </w:r>
    </w:p>
    <w:p w:rsidR="00AA4FDC" w:rsidRPr="00A74A37" w:rsidRDefault="00AA4FDC" w:rsidP="00826C3E">
      <w:pPr>
        <w:spacing w:after="0" w:line="240" w:lineRule="auto"/>
        <w:ind w:left="-15" w:right="6" w:firstLine="723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запись на прием в МОО для подачи запроса о предоставлении муниципальной услуги (с момента реализации технической возможности);</w:t>
      </w:r>
    </w:p>
    <w:p w:rsidR="00AA4FDC" w:rsidRPr="00A74A37" w:rsidRDefault="00AA4FDC" w:rsidP="00826C3E">
      <w:pPr>
        <w:spacing w:after="0" w:line="240" w:lineRule="auto"/>
        <w:ind w:left="-15" w:right="6" w:firstLine="723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формирование запроса о предоставлении муниципальной услуги (с момента реализации технической возможности);</w:t>
      </w:r>
    </w:p>
    <w:p w:rsidR="00AA4FDC" w:rsidRPr="00A74A37" w:rsidRDefault="00AA4FDC" w:rsidP="00826C3E">
      <w:pPr>
        <w:spacing w:after="0" w:line="240" w:lineRule="auto"/>
        <w:ind w:left="-15" w:right="6" w:firstLine="723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прием и регистрация МОО запроса и иных документов, необходимых для предоставления муниципальной услуги (с момента реализации технической возможности);</w:t>
      </w:r>
    </w:p>
    <w:p w:rsidR="00AA4FDC" w:rsidRPr="00A74A37" w:rsidRDefault="00AA4FDC" w:rsidP="00826C3E">
      <w:pPr>
        <w:spacing w:after="0" w:line="240" w:lineRule="auto"/>
        <w:ind w:left="-15" w:right="6" w:firstLine="723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оплата государственной пошлины за предоставление муниципальной услуги и уплата иных платежей, взимаемых в соответствии с законодательством Российской Федерации;</w:t>
      </w:r>
    </w:p>
    <w:p w:rsidR="00AA4FDC" w:rsidRPr="00A74A37" w:rsidRDefault="00AA4FDC" w:rsidP="00826C3E">
      <w:pPr>
        <w:spacing w:after="0" w:line="240" w:lineRule="auto"/>
        <w:ind w:left="-15" w:right="6" w:firstLine="723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 (с момента реализации технической возможности);</w:t>
      </w:r>
    </w:p>
    <w:p w:rsidR="00AA4FDC" w:rsidRPr="00A74A37" w:rsidRDefault="00AA4FDC" w:rsidP="00826C3E">
      <w:pPr>
        <w:spacing w:after="0" w:line="240" w:lineRule="auto"/>
        <w:ind w:left="-15" w:right="6" w:firstLine="723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получение сведений о ходе выполнения запроса (с момента реализации технической возможности);</w:t>
      </w:r>
    </w:p>
    <w:p w:rsidR="00AA4FDC" w:rsidRPr="00A74A37" w:rsidRDefault="00AA4FDC" w:rsidP="00826C3E">
      <w:pPr>
        <w:spacing w:after="0" w:line="240" w:lineRule="auto"/>
        <w:ind w:left="-15" w:right="6" w:firstLine="723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осуществление оценки качества предоставления услуги (с момента реализации технической возможности);</w:t>
      </w:r>
    </w:p>
    <w:p w:rsidR="00AA4FDC" w:rsidRPr="00A74A37" w:rsidRDefault="00AA4FDC" w:rsidP="00826C3E">
      <w:pPr>
        <w:spacing w:after="0" w:line="240" w:lineRule="auto"/>
        <w:ind w:left="-15" w:right="6" w:firstLine="723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досудебное (внесудебное) обжалование решений и действий (бездействия) органа (организации), должностного лица МОУ.</w:t>
      </w:r>
    </w:p>
    <w:p w:rsidR="00AA4FDC" w:rsidRPr="00A74A37" w:rsidRDefault="00AA4FDC" w:rsidP="00A84CDF">
      <w:pPr>
        <w:spacing w:after="0" w:line="240" w:lineRule="auto"/>
        <w:ind w:right="6"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3.2.2. Получение информации о порядке и сроках предоставления услуги, в том числе в электронной форме, осуществляется заявителями на ЕПГУ, РПГУ, а также иными способами, указанными в пункте 1.3 настоящего административного регламента.</w:t>
      </w:r>
    </w:p>
    <w:p w:rsidR="00AA4FDC" w:rsidRPr="00A74A37" w:rsidRDefault="00AA4FDC" w:rsidP="003833C2">
      <w:pPr>
        <w:spacing w:after="0" w:line="240" w:lineRule="auto"/>
        <w:ind w:right="6"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3.2.3. Запись на прием в МОУ для подачи запроса с использованием ЕПГУ, РПГУ, официального сайта МОУ осуществляется (при наличии технической возможности).</w:t>
      </w:r>
    </w:p>
    <w:p w:rsidR="00AA4FDC" w:rsidRPr="00A74A37" w:rsidRDefault="00AA4FDC" w:rsidP="003833C2">
      <w:pPr>
        <w:spacing w:after="0" w:line="240" w:lineRule="auto"/>
        <w:ind w:right="6"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3.2.4. Формирование запроса о предоставлении муниципальной услуги.</w:t>
      </w:r>
    </w:p>
    <w:p w:rsidR="00AA4FDC" w:rsidRPr="00A74A37" w:rsidRDefault="00AA4FDC" w:rsidP="003833C2">
      <w:pPr>
        <w:spacing w:after="0" w:line="240" w:lineRule="auto"/>
        <w:ind w:right="6"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Формирование запроса заявителем осуществляется посредством заполнения электронной формы запроса на ЕПГУ, РПГУ (при наличии технической возможности), без необходимости дополнительной подачи запроса в какой-либо иной форме. На ЕПГУ, РПГУ размещаются образцы заполнения электронной формы запроса.</w:t>
      </w:r>
    </w:p>
    <w:p w:rsidR="00AA4FDC" w:rsidRPr="00A74A37" w:rsidRDefault="00AA4FDC" w:rsidP="003833C2">
      <w:pPr>
        <w:spacing w:after="0" w:line="240" w:lineRule="auto"/>
        <w:ind w:right="6"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AA4FDC" w:rsidRPr="00A74A37" w:rsidRDefault="00AA4FDC" w:rsidP="003833C2">
      <w:pPr>
        <w:spacing w:after="0" w:line="240" w:lineRule="auto"/>
        <w:ind w:right="6"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При формировании запроса заявителю обеспечивается:</w:t>
      </w:r>
    </w:p>
    <w:p w:rsidR="00AA4FDC" w:rsidRPr="00A74A37" w:rsidRDefault="00AA4FDC" w:rsidP="003833C2">
      <w:pPr>
        <w:spacing w:after="0" w:line="240" w:lineRule="auto"/>
        <w:ind w:right="6"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возможность копирования и сохранения запроса;</w:t>
      </w:r>
    </w:p>
    <w:p w:rsidR="00AA4FDC" w:rsidRPr="00A74A37" w:rsidRDefault="00AA4FDC" w:rsidP="003833C2">
      <w:pPr>
        <w:spacing w:after="0" w:line="240" w:lineRule="auto"/>
        <w:ind w:right="6"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заявителями;</w:t>
      </w:r>
    </w:p>
    <w:p w:rsidR="00AA4FDC" w:rsidRPr="00A74A37" w:rsidRDefault="00AA4FDC" w:rsidP="003833C2">
      <w:pPr>
        <w:spacing w:after="0" w:line="240" w:lineRule="auto"/>
        <w:ind w:right="6"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возможность печати на бумажном носителе копии электронной формы запроса;</w:t>
      </w:r>
    </w:p>
    <w:p w:rsidR="00AA4FDC" w:rsidRPr="00A74A37" w:rsidRDefault="00AA4FDC" w:rsidP="003833C2">
      <w:pPr>
        <w:spacing w:after="0" w:line="240" w:lineRule="auto"/>
        <w:ind w:right="6"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AA4FDC" w:rsidRPr="00A74A37" w:rsidRDefault="00AA4FDC" w:rsidP="003833C2">
      <w:pPr>
        <w:spacing w:after="0" w:line="240" w:lineRule="auto"/>
        <w:ind w:right="6"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единая система идентификации и аутентификации), и сведений, опубликованных на ЕПГУ, РПГУ, в части, касающейся сведений, отсутствующих в единой системе идентификации и аутентификации;</w:t>
      </w:r>
    </w:p>
    <w:p w:rsidR="00AA4FDC" w:rsidRPr="00A74A37" w:rsidRDefault="00AA4FDC" w:rsidP="003833C2">
      <w:pPr>
        <w:spacing w:after="0" w:line="240" w:lineRule="auto"/>
        <w:ind w:right="6"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возможность вернуться на любой из этапов заполнения электронной формы запроса без потери, ранее введенной информации;</w:t>
      </w:r>
    </w:p>
    <w:p w:rsidR="00AA4FDC" w:rsidRPr="00A74A37" w:rsidRDefault="00AA4FDC" w:rsidP="003833C2">
      <w:pPr>
        <w:spacing w:after="0" w:line="240" w:lineRule="auto"/>
        <w:ind w:right="6"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возможность доступа заявителя на ЕПГУ, РПГУ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AA4FDC" w:rsidRPr="00A74A37" w:rsidRDefault="00AA4FDC" w:rsidP="003833C2">
      <w:pPr>
        <w:spacing w:after="0" w:line="240" w:lineRule="auto"/>
        <w:ind w:right="6" w:firstLine="709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Сформированный и подписанный запрос, и иные документы, указанные в пункте 2.6 настоящего административного регламента, необходимые для предоставления муниципальной услуги, направляются в МОУ посредством ЕПГУ, РПГУ (при наличии технической возможности), официального сайта МОУ.</w:t>
      </w:r>
    </w:p>
    <w:p w:rsidR="00AA4FDC" w:rsidRPr="00A74A37" w:rsidRDefault="00AA4FDC" w:rsidP="003833C2">
      <w:pPr>
        <w:spacing w:after="0" w:line="240" w:lineRule="auto"/>
        <w:ind w:left="-15" w:right="6" w:firstLine="713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3.2.5. Прием и регистрация МОУ запроса и иных документов, необходимых для предоставления муниципальной услуги.</w:t>
      </w:r>
    </w:p>
    <w:p w:rsidR="00AA4FDC" w:rsidRPr="00A74A37" w:rsidRDefault="00AA4FDC" w:rsidP="003833C2">
      <w:pPr>
        <w:spacing w:after="0" w:line="240" w:lineRule="auto"/>
        <w:ind w:left="-15" w:right="6" w:firstLine="713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МОУ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носителе.</w:t>
      </w:r>
    </w:p>
    <w:p w:rsidR="00AA4FDC" w:rsidRPr="00A74A37" w:rsidRDefault="00AA4FDC" w:rsidP="003833C2">
      <w:pPr>
        <w:spacing w:after="0" w:line="240" w:lineRule="auto"/>
        <w:ind w:left="-15" w:right="6" w:firstLine="713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Срок регистрации запроса – 1 рабочий день.</w:t>
      </w:r>
    </w:p>
    <w:p w:rsidR="00AA4FDC" w:rsidRPr="00A74A37" w:rsidRDefault="00AA4FDC" w:rsidP="003833C2">
      <w:pPr>
        <w:spacing w:after="0" w:line="240" w:lineRule="auto"/>
        <w:ind w:left="-15" w:right="6" w:firstLine="713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Предоставление муниципальной услуги начинается с момента приема и регистрации МОУ электронных документов, необходимых для предоставления муниципальной услуги.</w:t>
      </w:r>
    </w:p>
    <w:p w:rsidR="00AA4FDC" w:rsidRPr="00A74A37" w:rsidRDefault="00AA4FDC" w:rsidP="003833C2">
      <w:pPr>
        <w:spacing w:after="0" w:line="240" w:lineRule="auto"/>
        <w:ind w:left="-15" w:right="6" w:firstLine="713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указанных в пункте 2.8 настоящего административного регламента, а также осуществляются следующие действия:</w:t>
      </w:r>
    </w:p>
    <w:p w:rsidR="00AA4FDC" w:rsidRPr="00A74A37" w:rsidRDefault="00AA4FDC" w:rsidP="003833C2">
      <w:pPr>
        <w:spacing w:after="0" w:line="240" w:lineRule="auto"/>
        <w:ind w:left="-15" w:right="6" w:firstLine="713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при наличии хотя бы одного из указанных оснований специалист, ответственный за рассмотрение документов, в срок, не превышающий срок предоставления муниципальной услуги, подготавливает письмо о невозможности предоставления муниципальной услуги;</w:t>
      </w:r>
    </w:p>
    <w:p w:rsidR="00AA4FDC" w:rsidRPr="00A74A37" w:rsidRDefault="00AA4FDC" w:rsidP="003833C2">
      <w:pPr>
        <w:spacing w:after="0" w:line="240" w:lineRule="auto"/>
        <w:ind w:left="-15" w:right="6" w:firstLine="713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при отсутствии указанных оснований заявителю сообщается присвоенный запросу в электронной форме уникальный номер, по которому в соответствующем разделе ЕПГУ, РПГУ, официального сайта МОУ заявителю будет представлена информация о ходе выполнения указанного запроса.</w:t>
      </w:r>
    </w:p>
    <w:p w:rsidR="00AA4FDC" w:rsidRPr="00A74A37" w:rsidRDefault="00AA4FDC" w:rsidP="003833C2">
      <w:pPr>
        <w:spacing w:after="0" w:line="240" w:lineRule="auto"/>
        <w:ind w:left="-15" w:right="6" w:firstLine="713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Прием и регистрация запроса осуществляются специалистом МОУ, в обязанности которого входит прием и регистрация документов.</w:t>
      </w:r>
    </w:p>
    <w:p w:rsidR="00AA4FDC" w:rsidRPr="00A74A37" w:rsidRDefault="00AA4FDC" w:rsidP="003833C2">
      <w:pPr>
        <w:spacing w:after="0" w:line="240" w:lineRule="auto"/>
        <w:ind w:left="-15" w:right="6" w:firstLine="713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После регистрации запрос направляется специалисту, ответственному за рассмотрение документов.</w:t>
      </w:r>
    </w:p>
    <w:p w:rsidR="00AA4FDC" w:rsidRPr="00A74A37" w:rsidRDefault="00AA4FDC" w:rsidP="003833C2">
      <w:pPr>
        <w:spacing w:after="0" w:line="240" w:lineRule="auto"/>
        <w:ind w:left="10" w:right="22" w:firstLine="698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После принятия запроса заявителя специалистом, ответственным за рассмотрение документов, статус запроса заявителя в личном кабинете на ЕПГУ, РПГУ, официальном сайте МОО обновляется до статуса «принято».</w:t>
      </w:r>
    </w:p>
    <w:p w:rsidR="00AA4FDC" w:rsidRPr="00A74A37" w:rsidRDefault="00AA4FDC" w:rsidP="003833C2">
      <w:pPr>
        <w:spacing w:after="0" w:line="240" w:lineRule="auto"/>
        <w:ind w:left="10" w:right="22" w:firstLine="698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Оплата государственной пошлины за предоставление муниципальной услуги и уплата иных платежей, взимаемых в соответствии с законодательством Российской Федерации с использованием ЕПГУ, РПГУ, официального сайта МОУ не осуществляется.</w:t>
      </w:r>
    </w:p>
    <w:p w:rsidR="00AA4FDC" w:rsidRPr="00A74A37" w:rsidRDefault="00AA4FDC" w:rsidP="003833C2">
      <w:pPr>
        <w:spacing w:after="0" w:line="240" w:lineRule="auto"/>
        <w:ind w:left="10" w:right="22" w:firstLine="698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услуги.</w:t>
      </w:r>
    </w:p>
    <w:p w:rsidR="00AA4FDC" w:rsidRPr="00A74A37" w:rsidRDefault="00AA4FDC" w:rsidP="00A84CDF">
      <w:pPr>
        <w:spacing w:after="0" w:line="240" w:lineRule="auto"/>
        <w:ind w:left="10" w:right="22" w:firstLine="698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Результат предоставления муниципальной услуги с использованием ЕПГУ, РПГУ, официального сайта МОУ предоставляется (при наличии технической возможности).</w:t>
      </w:r>
    </w:p>
    <w:p w:rsidR="00AA4FDC" w:rsidRPr="00A74A37" w:rsidRDefault="00AA4FDC" w:rsidP="003833C2">
      <w:pPr>
        <w:spacing w:after="0" w:line="240" w:lineRule="auto"/>
        <w:ind w:left="708" w:right="6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3.2.6. Получение сведений о ходе выполнения запроса.</w:t>
      </w:r>
    </w:p>
    <w:p w:rsidR="00AA4FDC" w:rsidRPr="00A74A37" w:rsidRDefault="00AA4FDC" w:rsidP="003833C2">
      <w:pPr>
        <w:spacing w:after="0" w:line="240" w:lineRule="auto"/>
        <w:ind w:right="6" w:firstLine="708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Заявитель имеет возможность получения информации о ходе предоставления муниципальной услуги.</w:t>
      </w:r>
    </w:p>
    <w:p w:rsidR="00AA4FDC" w:rsidRPr="00A74A37" w:rsidRDefault="00AA4FDC" w:rsidP="003833C2">
      <w:pPr>
        <w:spacing w:after="0" w:line="240" w:lineRule="auto"/>
        <w:ind w:right="6" w:firstLine="708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Информация о ходе предоставления муниципальной услуги направляется заявителю МОО в срок, не превышающий 1 рабочего дня после завершения выполнения соответствующего действия, на адрес электронной почты или с использованием средств ЕПГУ, РПГУ, официального сайта МОО по выбору заявителя.</w:t>
      </w:r>
    </w:p>
    <w:p w:rsidR="00AA4FDC" w:rsidRPr="00A74A37" w:rsidRDefault="00AA4FDC" w:rsidP="003833C2">
      <w:pPr>
        <w:spacing w:after="0" w:line="240" w:lineRule="auto"/>
        <w:ind w:right="6" w:firstLine="708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заявителю направляется:</w:t>
      </w:r>
    </w:p>
    <w:p w:rsidR="00AA4FDC" w:rsidRPr="00A74A37" w:rsidRDefault="00AA4FDC" w:rsidP="003833C2">
      <w:pPr>
        <w:spacing w:after="0" w:line="240" w:lineRule="auto"/>
        <w:ind w:right="6" w:firstLine="708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уведомление о приеме и регистрации запроса и иных документов, необходимых для предоставления муниципальной услуги;</w:t>
      </w:r>
    </w:p>
    <w:p w:rsidR="00AA4FDC" w:rsidRPr="00A74A37" w:rsidRDefault="00AA4FDC" w:rsidP="003833C2">
      <w:pPr>
        <w:spacing w:after="0" w:line="240" w:lineRule="auto"/>
        <w:ind w:right="6" w:firstLine="708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AA4FDC" w:rsidRPr="00A74A37" w:rsidRDefault="00AA4FDC" w:rsidP="00A84CDF">
      <w:pPr>
        <w:spacing w:after="0" w:line="240" w:lineRule="auto"/>
        <w:ind w:left="708" w:right="6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3.2.7. Осуществление оценки качества предоставления услуги.</w:t>
      </w:r>
    </w:p>
    <w:p w:rsidR="00AA4FDC" w:rsidRPr="00A74A37" w:rsidRDefault="00AA4FDC" w:rsidP="00A84CDF">
      <w:pPr>
        <w:spacing w:after="0" w:line="240" w:lineRule="auto"/>
        <w:ind w:left="10" w:right="22" w:firstLine="698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Заявителям с момента реализации технической возможности обеспечивается возможность оценить доступность и качество муниципальной услуги на ЕПГУ, РПГУ.</w:t>
      </w:r>
    </w:p>
    <w:p w:rsidR="00AA4FDC" w:rsidRPr="00A74A37" w:rsidRDefault="00AA4FDC" w:rsidP="00A84CDF">
      <w:pPr>
        <w:spacing w:after="0" w:line="240" w:lineRule="auto"/>
        <w:ind w:left="10" w:right="22" w:firstLine="698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3.3. Порядок исправления допущенных опечаток и ошибок в документах, выданных в результате предоставления муниципальной услуги.</w:t>
      </w:r>
    </w:p>
    <w:p w:rsidR="00AA4FDC" w:rsidRPr="00A74A37" w:rsidRDefault="00AA4FDC" w:rsidP="00A84CDF">
      <w:pPr>
        <w:spacing w:after="0" w:line="240" w:lineRule="auto"/>
        <w:ind w:left="-15" w:right="6" w:firstLine="723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3.3.1. Основанием для исправления допущенных опечаток и (или) ошибок в документах, выданных заявителю в результате предоставления муниципальной услуги (далее – опечатки и (или) ошибки), является представление (направление) заявителем соответствующего заявления, в соответствии с Приложением № 5 к настоящему административному регламенту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4A37">
        <w:rPr>
          <w:rFonts w:ascii="Times New Roman" w:hAnsi="Times New Roman"/>
          <w:sz w:val="24"/>
          <w:szCs w:val="24"/>
        </w:rPr>
        <w:t>в уполномоченный орган, МОУ.</w:t>
      </w:r>
    </w:p>
    <w:p w:rsidR="00AA4FDC" w:rsidRPr="00A74A37" w:rsidRDefault="00AA4FDC" w:rsidP="00A84CDF">
      <w:pPr>
        <w:spacing w:after="0" w:line="240" w:lineRule="auto"/>
        <w:ind w:left="-15" w:right="6" w:firstLine="723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3.3.1.1. Заявление может быть подано заявителем в уполномоченный орган, МОУ одним из следующих способов: </w:t>
      </w:r>
    </w:p>
    <w:p w:rsidR="00AA4FDC" w:rsidRPr="00A74A37" w:rsidRDefault="00AA4FDC" w:rsidP="00A84CDF">
      <w:pPr>
        <w:spacing w:after="0" w:line="240" w:lineRule="auto"/>
        <w:ind w:left="-15" w:right="6" w:firstLine="723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лично;</w:t>
      </w:r>
    </w:p>
    <w:p w:rsidR="00AA4FDC" w:rsidRPr="00A74A37" w:rsidRDefault="00AA4FDC" w:rsidP="00A84CDF">
      <w:pPr>
        <w:tabs>
          <w:tab w:val="left" w:pos="9639"/>
        </w:tabs>
        <w:spacing w:after="0" w:line="240" w:lineRule="auto"/>
        <w:ind w:left="718" w:right="-1" w:hanging="1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через законного представителя; </w:t>
      </w:r>
    </w:p>
    <w:p w:rsidR="00AA4FDC" w:rsidRPr="00A74A37" w:rsidRDefault="00AA4FDC" w:rsidP="00A84CDF">
      <w:pPr>
        <w:tabs>
          <w:tab w:val="left" w:pos="9639"/>
        </w:tabs>
        <w:spacing w:after="0" w:line="240" w:lineRule="auto"/>
        <w:ind w:left="718" w:right="-1" w:hanging="1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почтой; </w:t>
      </w:r>
    </w:p>
    <w:p w:rsidR="00AA4FDC" w:rsidRPr="00A74A37" w:rsidRDefault="00AA4FDC" w:rsidP="00A84CDF">
      <w:pPr>
        <w:tabs>
          <w:tab w:val="left" w:pos="9639"/>
        </w:tabs>
        <w:spacing w:after="0" w:line="240" w:lineRule="auto"/>
        <w:ind w:left="718" w:right="-1" w:hanging="1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по электронной почте.</w:t>
      </w:r>
    </w:p>
    <w:p w:rsidR="00AA4FDC" w:rsidRPr="00A74A37" w:rsidRDefault="00AA4FDC" w:rsidP="00A84CDF">
      <w:pPr>
        <w:spacing w:after="0" w:line="240" w:lineRule="auto"/>
        <w:ind w:left="-15" w:right="6" w:firstLine="723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Также заявление о выявленных опечатках и (или) ошибках может быть подано в электронной форме через ЕПГУ, РПГУ, с момента реализации технической возможности.</w:t>
      </w:r>
    </w:p>
    <w:p w:rsidR="00AA4FDC" w:rsidRPr="00A74A37" w:rsidRDefault="00AA4FDC" w:rsidP="00A84CDF">
      <w:pPr>
        <w:spacing w:after="0" w:line="240" w:lineRule="auto"/>
        <w:ind w:left="-15" w:right="6" w:firstLine="723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3.3.2. Специалист уполномоченного органа, МОУ, ответственный за рассмотрение документов на предоставление муниципальной услуги, рассматривает заявление, представленное заявителем, и проводит проверку указанных в заявлении сведений в срок, не превышающий 2 рабочих дней с даты регистрации соответствующего заявления.</w:t>
      </w:r>
    </w:p>
    <w:p w:rsidR="00AA4FDC" w:rsidRPr="00A74A37" w:rsidRDefault="00AA4FDC" w:rsidP="00A84CDF">
      <w:pPr>
        <w:spacing w:after="0" w:line="240" w:lineRule="auto"/>
        <w:ind w:left="-15" w:right="6" w:firstLine="723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3.3.3. В случае выявления опечаток и (или) ошибок в выданных в результате предоставления муниципальной услуги документах специалист уполномоченного органа, МОУ, ответственный за рассмотрение документов на предоставление муниципальной услуги, осуществляет исправление и выдачу (направление) заявителю исправленного документа, являющегося результатом предоставления муниципальной услуги, в срок, не превышающий 2 рабочих дней с момента регистрации соответствующего заявления.</w:t>
      </w:r>
    </w:p>
    <w:p w:rsidR="00AA4FDC" w:rsidRPr="00A74A37" w:rsidRDefault="00AA4FDC" w:rsidP="00A84CDF">
      <w:pPr>
        <w:spacing w:after="0" w:line="240" w:lineRule="auto"/>
        <w:ind w:left="-15" w:right="6" w:firstLine="723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3.3.4. В случае отсутствия опечаток и (или) ошибок в документах, выданных в результате предоставления муниципальной услуги, специалист уполномоченного органа, МОУ, ответственный за рассмотрение документов на предоставление муниципальной услуги, письменно сообщает заявителю об отсутствии таких опечаток и (или) ошибок в срок, не превышающий 2 рабочих дней с момента регистрации соответствующего заявления. </w:t>
      </w:r>
    </w:p>
    <w:p w:rsidR="00AA4FDC" w:rsidRPr="00A74A37" w:rsidRDefault="00AA4FDC" w:rsidP="00A84CD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A4FDC" w:rsidRPr="00A74A37" w:rsidRDefault="00AA4FDC" w:rsidP="00AB16BF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A74A37">
        <w:rPr>
          <w:rFonts w:ascii="Times New Roman" w:hAnsi="Times New Roman"/>
          <w:b/>
          <w:sz w:val="24"/>
          <w:szCs w:val="24"/>
        </w:rPr>
        <w:t>4. Формы контроля за исполнением предоставления муниципальной услуги.</w:t>
      </w:r>
    </w:p>
    <w:p w:rsidR="00AA4FDC" w:rsidRPr="00A74A37" w:rsidRDefault="00AA4FDC" w:rsidP="00AB16BF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AA4FDC" w:rsidRPr="00A74A37" w:rsidRDefault="00AA4FDC" w:rsidP="00AB16B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4.1.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AA4FDC" w:rsidRPr="00A74A37" w:rsidRDefault="00AA4FDC" w:rsidP="00AB16B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уполномоченного органа.</w:t>
      </w:r>
    </w:p>
    <w:p w:rsidR="00AA4FDC" w:rsidRPr="00A74A37" w:rsidRDefault="00AA4FDC" w:rsidP="00AB16B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AA4FDC" w:rsidRPr="00A74A37" w:rsidRDefault="00AA4FDC" w:rsidP="00AB16B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AA4FDC" w:rsidRPr="00A74A37" w:rsidRDefault="00AA4FDC" w:rsidP="00AB16B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AA4FDC" w:rsidRPr="00A74A37" w:rsidRDefault="00AA4FDC" w:rsidP="00AB16B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образования.</w:t>
      </w:r>
    </w:p>
    <w:p w:rsidR="00AA4FDC" w:rsidRPr="00A74A37" w:rsidRDefault="00AA4FDC" w:rsidP="00AB16B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AA4FDC" w:rsidRPr="00A74A37" w:rsidRDefault="00AA4FDC" w:rsidP="00AB16B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AA4FDC" w:rsidRPr="00A74A37" w:rsidRDefault="00AA4FDC" w:rsidP="00AB16B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Периодичность осуществления плановых проверок – не реже одного раза в квартал.</w:t>
      </w:r>
    </w:p>
    <w:p w:rsidR="00AA4FDC" w:rsidRPr="00A74A37" w:rsidRDefault="00AA4FDC" w:rsidP="00AB16B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4.3. Ответственность муниципальных служащих администрации муниципального образования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AA4FDC" w:rsidRPr="00A74A37" w:rsidRDefault="00AA4FDC" w:rsidP="00AB16B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AA4FDC" w:rsidRPr="00A74A37" w:rsidRDefault="00AA4FDC" w:rsidP="00AB16B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AA4FDC" w:rsidRPr="00A74A37" w:rsidRDefault="00AA4FDC" w:rsidP="00AB16B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AA4FDC" w:rsidRPr="00A74A37" w:rsidRDefault="00AA4FDC" w:rsidP="00AB16B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AA4FDC" w:rsidRPr="00A74A37" w:rsidRDefault="00AA4FDC" w:rsidP="00AB16B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AA4FDC" w:rsidRPr="00A74A37" w:rsidRDefault="00AA4FDC" w:rsidP="00AB16B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AA4FDC" w:rsidRPr="00A74A37" w:rsidRDefault="00AA4FDC" w:rsidP="00AB16B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AA4FDC" w:rsidRPr="00A74A37" w:rsidRDefault="00AA4FDC" w:rsidP="00AB16B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AA4FDC" w:rsidRPr="00A74A37" w:rsidRDefault="00AA4FDC" w:rsidP="00AB16B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AA4FDC" w:rsidRPr="00A74A37" w:rsidRDefault="00AA4FDC" w:rsidP="00A84C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5A78EA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A74A37">
        <w:rPr>
          <w:rFonts w:ascii="Times New Roman" w:hAnsi="Times New Roman"/>
          <w:b/>
          <w:sz w:val="24"/>
          <w:szCs w:val="24"/>
        </w:rPr>
        <w:t>5. Досудебный (внесудебный) порядок обжалования решений</w:t>
      </w:r>
    </w:p>
    <w:p w:rsidR="00AA4FDC" w:rsidRPr="00A74A37" w:rsidRDefault="00AA4FDC" w:rsidP="005A78EA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A74A37">
        <w:rPr>
          <w:rFonts w:ascii="Times New Roman" w:hAnsi="Times New Roman"/>
          <w:b/>
          <w:sz w:val="24"/>
          <w:szCs w:val="24"/>
        </w:rPr>
        <w:t>и действий (бездействия) органа, предоставляющего</w:t>
      </w:r>
    </w:p>
    <w:p w:rsidR="00AA4FDC" w:rsidRPr="00A74A37" w:rsidRDefault="00AA4FDC" w:rsidP="005A78EA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A74A37">
        <w:rPr>
          <w:rFonts w:ascii="Times New Roman" w:hAnsi="Times New Roman"/>
          <w:b/>
          <w:sz w:val="24"/>
          <w:szCs w:val="24"/>
        </w:rPr>
        <w:t>муниципальную услугу, организаций, а также их должностных лиц, муниципальных служащих, работников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5.1. Информация для заявителя о его праве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 (далее - жалоба).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Заявители имеют право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услуги.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5.2. Предмет жалобы.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Предметом жалобы являются решения и действия (бездействие) администрации муниципального образования (уполномоченного органа), должностного лица администрации муниципального образования либо муниципального служащего.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AA4FDC" w:rsidRPr="00A74A37" w:rsidRDefault="00AA4FDC" w:rsidP="00F64FA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2) нарушение срока предоставления муниципальной услуги;</w:t>
      </w:r>
    </w:p>
    <w:p w:rsidR="00AA4FDC" w:rsidRPr="00A74A37" w:rsidRDefault="00AA4FDC" w:rsidP="00F64FA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3) 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 Федерального закона от 27.07.2010 № 210-ФЗ. 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Жалоба должна содержать: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муниципального образования.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Жалоба на решение, действия (бездействие) начальника уполномоченного органа подается заместителю главы муниципального образования, курирующего сферу градостроительства.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Жалоба на решение, действия (бездействие) заместителя главы муниципального образования подается Главе муниципального образования.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5.4. Порядок подачи и рассмотрения жалобы.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1) оформленная в соответствии с законодательством Российской Федерации доверенность (для физических лиц);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2)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5.5. Сроки рассмотрения жалобы.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5.7. Результат рассмотрения жалобы.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1) удовлетворить жалобу;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2) отказать в удовлетворении жалобы.</w:t>
      </w:r>
    </w:p>
    <w:p w:rsidR="00AA4FDC" w:rsidRPr="00A74A37" w:rsidRDefault="00AA4FDC" w:rsidP="00F64F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Орган местного самоуправления Кемеровской области - Кузбасса удовлетворяет жалобу, в том числе в форме отмены принятого решения, исправления допущенных органом, предоставляющим государственную услугу, либо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взимание, которых не предусмотрено нормативными правовыми актами Российской Федерации, нормативными правовыми актами Кемеровской области – Кузбасса, муниципальными правовыми актами, а также в иных формах.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В удовлетворении жалобы отказывается в следующих случаях: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1) жалоба признана необоснованной;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2) наличие вступившего в законную силу решения суда, арбитражного суда по жалобе о том же предмете и по тем же основаниям;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3)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4) наличие решения по жалобе, принятого ранее в отношении того же заявителя и по тому же предмету жалобы.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Уполномоченный орган вправе оставить жалобу без ответа в следующих случаях: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1)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2) 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5.8. Порядок информирования заявителя о результатах рассмотрения жалобы.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В ответе по результатам рассмотрения жалобы указываются: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1)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2)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3) фамилия, имя, отчество (последнее - при наличии) или наименование заявителя;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4) основания для принятия решения по жалобе;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5) принятое по жалобе решение;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6)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7) сведения о порядке обжалования принятого по жалобе решения.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5.9. Порядок обжалования решения по жалобе.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5.11. Способы информирования заявителей о порядке подачи и рассмотрения жалобы.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ЕПГУ, 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AA4FDC" w:rsidRPr="00A74A37" w:rsidRDefault="00AA4FDC" w:rsidP="005A78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№ 210-ФЗ,  постановлением Правительства Российской Федерации от 16.08.2012 </w:t>
      </w:r>
      <w:r w:rsidRPr="00A74A37">
        <w:rPr>
          <w:rFonts w:ascii="Times New Roman" w:hAnsi="Times New Roman"/>
          <w:sz w:val="24"/>
          <w:szCs w:val="24"/>
        </w:rPr>
        <w:br/>
        <w:t xml:space="preserve">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и постановлением Коллегии Администрации Кемеровской области от 11.12.2012 </w:t>
      </w:r>
      <w:r w:rsidRPr="00A74A37">
        <w:rPr>
          <w:rFonts w:ascii="Times New Roman" w:hAnsi="Times New Roman"/>
          <w:sz w:val="24"/>
          <w:szCs w:val="24"/>
        </w:rPr>
        <w:br/>
        <w:t>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AA4FDC" w:rsidRPr="00A74A37" w:rsidRDefault="00AA4FDC" w:rsidP="006E25A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EF3AF2">
      <w:pPr>
        <w:pStyle w:val="ListParagraph"/>
        <w:numPr>
          <w:ilvl w:val="0"/>
          <w:numId w:val="13"/>
        </w:numPr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74A37">
        <w:rPr>
          <w:rFonts w:ascii="Times New Roman" w:hAnsi="Times New Roman"/>
          <w:b/>
          <w:sz w:val="24"/>
          <w:szCs w:val="24"/>
        </w:rPr>
        <w:t>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AA4FDC" w:rsidRPr="00A74A37" w:rsidRDefault="00AA4FDC" w:rsidP="00EF3AF2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</w:p>
    <w:p w:rsidR="00AA4FDC" w:rsidRPr="00A74A37" w:rsidRDefault="00AA4FDC" w:rsidP="00EF3AF2">
      <w:pPr>
        <w:pStyle w:val="ListParagraph"/>
        <w:ind w:left="0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Предоставление муниципальной услуги в МФЦ не предусмотрено.</w:t>
      </w:r>
    </w:p>
    <w:p w:rsidR="00AA4FDC" w:rsidRPr="00A74A37" w:rsidRDefault="00AA4FDC" w:rsidP="00EF3AF2">
      <w:pPr>
        <w:pStyle w:val="ListParagraph"/>
        <w:ind w:left="0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EF3AF2">
      <w:pPr>
        <w:pStyle w:val="ListParagraph"/>
        <w:ind w:left="0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EF3AF2">
      <w:pPr>
        <w:pStyle w:val="ListParagraph"/>
        <w:ind w:left="0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EF3AF2">
      <w:pPr>
        <w:pStyle w:val="ListParagraph"/>
        <w:ind w:left="0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EF3AF2">
      <w:pPr>
        <w:pStyle w:val="ListParagraph"/>
        <w:ind w:left="0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EF3AF2">
      <w:pPr>
        <w:pStyle w:val="ListParagraph"/>
        <w:ind w:left="0"/>
        <w:rPr>
          <w:rFonts w:ascii="Times New Roman" w:hAnsi="Times New Roman"/>
          <w:sz w:val="24"/>
          <w:szCs w:val="24"/>
        </w:rPr>
      </w:pPr>
    </w:p>
    <w:p w:rsidR="00AA4FDC" w:rsidRDefault="00AA4FDC" w:rsidP="00EF3AF2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</w:p>
    <w:p w:rsidR="00AA4FDC" w:rsidRDefault="00AA4FDC" w:rsidP="00EF3AF2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</w:p>
    <w:p w:rsidR="00AA4FDC" w:rsidRDefault="00AA4FDC" w:rsidP="00EF3AF2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</w:p>
    <w:p w:rsidR="00AA4FDC" w:rsidRDefault="00AA4FDC" w:rsidP="00EF3AF2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</w:p>
    <w:p w:rsidR="00AA4FDC" w:rsidRPr="00FA04BD" w:rsidRDefault="00AA4FDC" w:rsidP="00FA04BD">
      <w:pPr>
        <w:pStyle w:val="ListParagraph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FA04BD">
        <w:rPr>
          <w:rFonts w:ascii="Times New Roman" w:hAnsi="Times New Roman"/>
          <w:sz w:val="24"/>
          <w:szCs w:val="24"/>
        </w:rPr>
        <w:t xml:space="preserve">Управляющий делами – </w:t>
      </w:r>
    </w:p>
    <w:p w:rsidR="00AA4FDC" w:rsidRPr="00FA04BD" w:rsidRDefault="00AA4FDC" w:rsidP="00FA04BD">
      <w:pPr>
        <w:pStyle w:val="ListParagraph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FA04BD">
        <w:rPr>
          <w:rFonts w:ascii="Times New Roman" w:hAnsi="Times New Roman"/>
          <w:sz w:val="24"/>
          <w:szCs w:val="24"/>
        </w:rPr>
        <w:t xml:space="preserve">Руководитель аппарата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FA04BD">
        <w:rPr>
          <w:rFonts w:ascii="Times New Roman" w:hAnsi="Times New Roman"/>
          <w:sz w:val="24"/>
          <w:szCs w:val="24"/>
        </w:rPr>
        <w:t xml:space="preserve">                                  Л. А. Скрябина</w:t>
      </w:r>
    </w:p>
    <w:p w:rsidR="00AA4FDC" w:rsidRDefault="00AA4FDC" w:rsidP="00EF3AF2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</w:p>
    <w:p w:rsidR="00AA4FDC" w:rsidRDefault="00AA4FDC" w:rsidP="00EF3AF2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</w:p>
    <w:p w:rsidR="00AA4FDC" w:rsidRDefault="00AA4FDC" w:rsidP="00EF3AF2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</w:p>
    <w:p w:rsidR="00AA4FDC" w:rsidRPr="00A74A37" w:rsidRDefault="00AA4FDC" w:rsidP="00EF3AF2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</w:p>
    <w:p w:rsidR="00AA4FDC" w:rsidRPr="00A74A37" w:rsidRDefault="00AA4FDC" w:rsidP="005F0DE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A4FDC" w:rsidRDefault="00AA4FDC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A4FDC" w:rsidRDefault="00AA4FDC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A4FDC" w:rsidRDefault="00AA4FDC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A4FDC" w:rsidRDefault="00AA4FDC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A4FDC" w:rsidRDefault="00AA4FDC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A4FDC" w:rsidRDefault="00AA4FDC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A4FDC" w:rsidRDefault="00AA4FDC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A4FDC" w:rsidRDefault="00AA4FDC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2" w:name="_GoBack"/>
      <w:bookmarkEnd w:id="2"/>
      <w:r w:rsidRPr="00A74A37">
        <w:rPr>
          <w:rFonts w:ascii="Times New Roman" w:hAnsi="Times New Roman"/>
          <w:sz w:val="24"/>
          <w:szCs w:val="24"/>
        </w:rPr>
        <w:t>Приложение № 1</w:t>
      </w:r>
    </w:p>
    <w:p w:rsidR="00AA4FDC" w:rsidRPr="00A74A37" w:rsidRDefault="00AA4FDC" w:rsidP="006474B0">
      <w:pPr>
        <w:pStyle w:val="ConsPlusNormal"/>
        <w:widowControl/>
        <w:jc w:val="right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AA4FDC" w:rsidRPr="00A74A37" w:rsidRDefault="00AA4FDC" w:rsidP="006474B0">
      <w:pPr>
        <w:pStyle w:val="ConsPlusNormal"/>
        <w:widowControl/>
        <w:jc w:val="right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 w:rsidR="00AA4FDC" w:rsidRPr="00A74A37" w:rsidRDefault="00AA4FDC" w:rsidP="006474B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«Предоставление информации о результатах </w:t>
      </w:r>
    </w:p>
    <w:p w:rsidR="00AA4FDC" w:rsidRPr="00A74A37" w:rsidRDefault="00AA4FDC" w:rsidP="006474B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сданных экзаменов, результатах тестирования </w:t>
      </w:r>
    </w:p>
    <w:p w:rsidR="00AA4FDC" w:rsidRPr="00A74A37" w:rsidRDefault="00AA4FDC" w:rsidP="006474B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и иных вступительных испытаний, </w:t>
      </w:r>
    </w:p>
    <w:p w:rsidR="00AA4FDC" w:rsidRPr="00A74A37" w:rsidRDefault="00AA4FDC" w:rsidP="006474B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а также о зачислении в муниципальное</w:t>
      </w:r>
    </w:p>
    <w:p w:rsidR="00AA4FDC" w:rsidRPr="00A74A37" w:rsidRDefault="00AA4FDC" w:rsidP="006474B0">
      <w:pPr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образовательное учреждение»</w:t>
      </w:r>
    </w:p>
    <w:p w:rsidR="00AA4FDC" w:rsidRPr="00A74A37" w:rsidRDefault="00AA4FDC" w:rsidP="006474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AA4FDC" w:rsidRPr="00A74A37" w:rsidRDefault="00AA4FDC" w:rsidP="009725B9">
      <w:pPr>
        <w:spacing w:after="288"/>
        <w:ind w:left="1372" w:right="1355" w:hanging="10"/>
        <w:jc w:val="center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b/>
          <w:sz w:val="24"/>
          <w:szCs w:val="24"/>
        </w:rPr>
        <w:t>СВЕДЕНИЯ</w:t>
      </w:r>
    </w:p>
    <w:p w:rsidR="00AA4FDC" w:rsidRPr="00A74A37" w:rsidRDefault="00AA4FDC" w:rsidP="00FA04BD">
      <w:pPr>
        <w:spacing w:after="12" w:line="240" w:lineRule="auto"/>
        <w:ind w:left="1372" w:right="1426" w:hanging="10"/>
        <w:jc w:val="center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b/>
          <w:sz w:val="24"/>
          <w:szCs w:val="24"/>
        </w:rPr>
        <w:t>о месте нахождения, телефонах, адресах электронной</w:t>
      </w:r>
    </w:p>
    <w:p w:rsidR="00AA4FDC" w:rsidRPr="00A74A37" w:rsidRDefault="00AA4FDC" w:rsidP="00FA04BD">
      <w:pPr>
        <w:spacing w:after="12" w:line="240" w:lineRule="auto"/>
        <w:ind w:left="1372" w:right="1426" w:hanging="10"/>
        <w:jc w:val="center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b/>
          <w:sz w:val="24"/>
          <w:szCs w:val="24"/>
        </w:rPr>
        <w:t xml:space="preserve">почты муниципальных образовательных организаций, </w:t>
      </w:r>
    </w:p>
    <w:p w:rsidR="00AA4FDC" w:rsidRPr="00A74A37" w:rsidRDefault="00AA4FDC" w:rsidP="00FA04BD">
      <w:pPr>
        <w:spacing w:after="0" w:line="240" w:lineRule="auto"/>
        <w:ind w:left="820" w:right="811" w:hanging="10"/>
        <w:jc w:val="center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b/>
          <w:sz w:val="24"/>
          <w:szCs w:val="24"/>
        </w:rPr>
        <w:t>предоставляющих муниципальную услугу, и об официальном сайте уполномоченного органа местного самоуправления в сфере образования</w:t>
      </w:r>
    </w:p>
    <w:p w:rsidR="00AA4FDC" w:rsidRDefault="00AA4FDC" w:rsidP="009725B9">
      <w:pPr>
        <w:ind w:left="-15" w:right="6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9725B9">
      <w:pPr>
        <w:ind w:left="-15" w:right="6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Наименование:</w:t>
      </w:r>
      <w:r>
        <w:rPr>
          <w:rFonts w:ascii="Times New Roman" w:hAnsi="Times New Roman"/>
          <w:sz w:val="24"/>
          <w:szCs w:val="24"/>
        </w:rPr>
        <w:t xml:space="preserve"> Управление образования администрации Осинниковского городского округа</w:t>
      </w:r>
    </w:p>
    <w:p w:rsidR="00AA4FDC" w:rsidRPr="00A74A37" w:rsidRDefault="00AA4FDC" w:rsidP="009725B9">
      <w:pPr>
        <w:ind w:left="-15" w:right="6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Адрес: </w:t>
      </w:r>
      <w:r>
        <w:rPr>
          <w:rFonts w:ascii="Times New Roman" w:hAnsi="Times New Roman"/>
          <w:sz w:val="24"/>
          <w:szCs w:val="24"/>
        </w:rPr>
        <w:t>г. Осинники, улица Советская, 15</w:t>
      </w:r>
    </w:p>
    <w:p w:rsidR="00AA4FDC" w:rsidRPr="00CD6062" w:rsidRDefault="00AA4FDC" w:rsidP="009725B9">
      <w:pPr>
        <w:ind w:right="6"/>
        <w:rPr>
          <w:rFonts w:ascii="Verdana" w:hAnsi="Verdana"/>
          <w:color w:val="493E24"/>
          <w:sz w:val="18"/>
          <w:szCs w:val="18"/>
          <w:shd w:val="clear" w:color="auto" w:fill="FFFFFF"/>
          <w:lang w:val="en-US"/>
        </w:rPr>
      </w:pPr>
      <w:r w:rsidRPr="00CD6062">
        <w:rPr>
          <w:rFonts w:ascii="Times New Roman" w:hAnsi="Times New Roman"/>
          <w:sz w:val="24"/>
          <w:szCs w:val="24"/>
          <w:lang w:val="en-US"/>
        </w:rPr>
        <w:t xml:space="preserve">E-mail: </w:t>
      </w:r>
      <w:hyperlink r:id="rId7" w:history="1">
        <w:r w:rsidRPr="00F1657A">
          <w:rPr>
            <w:rStyle w:val="Hyperlink"/>
            <w:rFonts w:ascii="Verdana" w:hAnsi="Verdana"/>
            <w:sz w:val="18"/>
            <w:szCs w:val="18"/>
            <w:shd w:val="clear" w:color="auto" w:fill="FFFFFF"/>
            <w:lang w:val="en-US"/>
          </w:rPr>
          <w:t>uo.osinniki@yandex.ru</w:t>
        </w:r>
      </w:hyperlink>
    </w:p>
    <w:p w:rsidR="00AA4FDC" w:rsidRDefault="00AA4FDC" w:rsidP="009725B9">
      <w:pPr>
        <w:spacing w:after="284"/>
        <w:ind w:right="6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Адрес официального сайта: </w:t>
      </w:r>
      <w:hyperlink r:id="rId8" w:history="1">
        <w:r w:rsidRPr="00F1657A">
          <w:rPr>
            <w:rStyle w:val="Hyperlink"/>
            <w:rFonts w:ascii="Times New Roman" w:hAnsi="Times New Roman"/>
            <w:sz w:val="24"/>
            <w:szCs w:val="24"/>
          </w:rPr>
          <w:t>https://eduosin.ucoz.net/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AA4FDC" w:rsidRPr="00A74A37" w:rsidRDefault="00AA4FDC" w:rsidP="009725B9">
      <w:pPr>
        <w:spacing w:line="264" w:lineRule="auto"/>
        <w:ind w:left="2410" w:right="2399" w:hanging="10"/>
        <w:jc w:val="center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Сведения о месте нахождения, телефонах и электронных адресах (E-mail) муниципального образовательного учреждения</w:t>
      </w:r>
    </w:p>
    <w:tbl>
      <w:tblPr>
        <w:tblW w:w="9638" w:type="dxa"/>
        <w:tblInd w:w="-2" w:type="dxa"/>
        <w:tblCellMar>
          <w:left w:w="110" w:type="dxa"/>
          <w:right w:w="115" w:type="dxa"/>
        </w:tblCellMar>
        <w:tblLook w:val="00A0"/>
      </w:tblPr>
      <w:tblGrid>
        <w:gridCol w:w="3706"/>
        <w:gridCol w:w="3280"/>
        <w:gridCol w:w="2652"/>
      </w:tblGrid>
      <w:tr w:rsidR="00AA4FDC" w:rsidRPr="00A74A37" w:rsidTr="009725B9">
        <w:trPr>
          <w:trHeight w:val="286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</w:tcPr>
          <w:p w:rsidR="00AA4FDC" w:rsidRPr="00A74A37" w:rsidRDefault="00AA4FDC" w:rsidP="005F0DEF">
            <w:pPr>
              <w:spacing w:after="0" w:line="256" w:lineRule="auto"/>
              <w:ind w:left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A74A37">
              <w:rPr>
                <w:rFonts w:ascii="Times New Roman" w:hAnsi="Times New Roman"/>
                <w:sz w:val="24"/>
                <w:szCs w:val="24"/>
              </w:rPr>
              <w:t>Муниципальное образовательное учреждение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</w:tcPr>
          <w:p w:rsidR="00AA4FDC" w:rsidRPr="00A74A37" w:rsidRDefault="00AA4FDC">
            <w:pPr>
              <w:spacing w:after="0" w:line="256" w:lineRule="auto"/>
              <w:ind w:left="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A74A37">
              <w:rPr>
                <w:rFonts w:ascii="Times New Roman" w:hAnsi="Times New Roman"/>
                <w:sz w:val="24"/>
                <w:szCs w:val="24"/>
              </w:rPr>
              <w:t>Адрес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</w:tcPr>
          <w:p w:rsidR="00AA4FDC" w:rsidRPr="00A74A37" w:rsidRDefault="00AA4FDC">
            <w:pPr>
              <w:spacing w:after="0" w:line="256" w:lineRule="auto"/>
              <w:ind w:left="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A74A37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</w:tr>
      <w:tr w:rsidR="00AA4FDC" w:rsidRPr="00A74A37" w:rsidTr="009725B9">
        <w:trPr>
          <w:trHeight w:val="286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</w:tcPr>
          <w:p w:rsidR="00AA4FDC" w:rsidRPr="00A74A37" w:rsidRDefault="00AA4FDC">
            <w:pPr>
              <w:spacing w:after="0" w:line="256" w:lineRule="auto"/>
              <w:ind w:left="1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A74A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</w:tcPr>
          <w:p w:rsidR="00AA4FDC" w:rsidRPr="00A74A37" w:rsidRDefault="00AA4FDC">
            <w:pPr>
              <w:spacing w:after="0" w:line="256" w:lineRule="auto"/>
              <w:ind w:left="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A74A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</w:tcPr>
          <w:p w:rsidR="00AA4FDC" w:rsidRPr="00A74A37" w:rsidRDefault="00AA4FDC">
            <w:pPr>
              <w:spacing w:after="0" w:line="256" w:lineRule="auto"/>
              <w:ind w:left="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A74A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A4FDC" w:rsidRPr="00A74A37" w:rsidTr="009725B9">
        <w:trPr>
          <w:trHeight w:val="294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</w:tcPr>
          <w:p w:rsidR="00AA4FDC" w:rsidRPr="006B1AB7" w:rsidRDefault="00AA4FDC" w:rsidP="005A5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Муниципальное общеобразовательное учреждение «Средняя общеобразовательная школа № 16»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</w:tcPr>
          <w:p w:rsidR="00AA4FDC" w:rsidRPr="006B1AB7" w:rsidRDefault="00AA4FDC" w:rsidP="005A5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652807,</w:t>
            </w:r>
          </w:p>
          <w:p w:rsidR="00AA4FDC" w:rsidRPr="006B1AB7" w:rsidRDefault="00AA4FDC" w:rsidP="005A5C90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 xml:space="preserve"> Кемеровская область, город </w:t>
            </w:r>
            <w:r w:rsidRPr="006B1AB7">
              <w:rPr>
                <w:rFonts w:ascii="Times New Roman" w:hAnsi="Times New Roman"/>
                <w:spacing w:val="-20"/>
                <w:sz w:val="24"/>
                <w:szCs w:val="24"/>
              </w:rPr>
              <w:t>Осинники,  улица Заречная, 15</w:t>
            </w:r>
          </w:p>
          <w:p w:rsidR="00AA4FDC" w:rsidRPr="006B1AB7" w:rsidRDefault="00AA4FDC" w:rsidP="005A5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skola</w:t>
            </w:r>
            <w:r w:rsidRPr="006B1AB7">
              <w:rPr>
                <w:rFonts w:ascii="Times New Roman" w:hAnsi="Times New Roman"/>
                <w:sz w:val="24"/>
                <w:szCs w:val="24"/>
              </w:rPr>
              <w:t>16.</w:t>
            </w: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siteedit</w:t>
            </w:r>
            <w:r w:rsidRPr="006B1AB7">
              <w:rPr>
                <w:rFonts w:ascii="Times New Roman" w:hAnsi="Times New Roman"/>
                <w:sz w:val="24"/>
                <w:szCs w:val="24"/>
              </w:rPr>
              <w:t>.</w:t>
            </w: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su</w:t>
            </w:r>
          </w:p>
          <w:p w:rsidR="00AA4FDC" w:rsidRPr="006B1AB7" w:rsidRDefault="00AA4FDC" w:rsidP="005A5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skola</w:t>
            </w:r>
            <w:r w:rsidRPr="006B1AB7">
              <w:rPr>
                <w:rFonts w:ascii="Times New Roman" w:hAnsi="Times New Roman"/>
                <w:sz w:val="24"/>
                <w:szCs w:val="24"/>
              </w:rPr>
              <w:t>16@</w:t>
            </w: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B1AB7">
              <w:rPr>
                <w:rFonts w:ascii="Times New Roman" w:hAnsi="Times New Roman"/>
                <w:sz w:val="24"/>
                <w:szCs w:val="24"/>
              </w:rPr>
              <w:t>.</w:t>
            </w: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</w:tcPr>
          <w:p w:rsidR="00AA4FDC" w:rsidRPr="006B1AB7" w:rsidRDefault="00AA4FDC" w:rsidP="005A5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8 (38471)</w:t>
            </w:r>
          </w:p>
          <w:p w:rsidR="00AA4FDC" w:rsidRPr="006B1AB7" w:rsidRDefault="00AA4FDC" w:rsidP="005A5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5-32-01</w:t>
            </w:r>
          </w:p>
        </w:tc>
      </w:tr>
      <w:tr w:rsidR="00AA4FDC" w:rsidRPr="00A74A37" w:rsidTr="009725B9">
        <w:trPr>
          <w:trHeight w:val="294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</w:tcPr>
          <w:p w:rsidR="00AA4FDC" w:rsidRPr="006B1AB7" w:rsidRDefault="00AA4FDC" w:rsidP="005A5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Муниципальное общеобразовательное учреждение «Средняя общеобразовательная школа № 31»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</w:tcPr>
          <w:p w:rsidR="00AA4FDC" w:rsidRPr="006B1AB7" w:rsidRDefault="00AA4FDC" w:rsidP="005A5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652811,</w:t>
            </w:r>
          </w:p>
          <w:p w:rsidR="00AA4FDC" w:rsidRPr="006B1AB7" w:rsidRDefault="00AA4FDC" w:rsidP="005A5C90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 xml:space="preserve"> Кемеровская область, город </w:t>
            </w:r>
            <w:r w:rsidRPr="006B1AB7">
              <w:rPr>
                <w:rFonts w:ascii="Times New Roman" w:hAnsi="Times New Roman"/>
                <w:spacing w:val="-20"/>
                <w:sz w:val="24"/>
                <w:szCs w:val="24"/>
              </w:rPr>
              <w:t>Осинники, ул. 50 лет Октября, 8</w:t>
            </w:r>
          </w:p>
          <w:p w:rsidR="00AA4FDC" w:rsidRPr="006B1AB7" w:rsidRDefault="00AA4FDC" w:rsidP="005A5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AA7">
              <w:rPr>
                <w:rFonts w:ascii="Times New Roman" w:hAnsi="Times New Roman"/>
                <w:sz w:val="24"/>
                <w:szCs w:val="24"/>
                <w:lang w:val="en-US"/>
              </w:rPr>
              <w:t>osnk</w:t>
            </w:r>
            <w:r w:rsidRPr="007C5AA7">
              <w:rPr>
                <w:rFonts w:ascii="Times New Roman" w:hAnsi="Times New Roman"/>
                <w:sz w:val="24"/>
                <w:szCs w:val="24"/>
              </w:rPr>
              <w:t>–</w:t>
            </w:r>
            <w:r w:rsidRPr="007C5AA7">
              <w:rPr>
                <w:rFonts w:ascii="Times New Roman" w:hAnsi="Times New Roman"/>
                <w:sz w:val="24"/>
                <w:szCs w:val="24"/>
                <w:lang w:val="en-US"/>
              </w:rPr>
              <w:t>school</w:t>
            </w:r>
            <w:r w:rsidRPr="007C5AA7">
              <w:rPr>
                <w:rFonts w:ascii="Times New Roman" w:hAnsi="Times New Roman"/>
                <w:sz w:val="24"/>
                <w:szCs w:val="24"/>
              </w:rPr>
              <w:t>31.</w:t>
            </w:r>
            <w:r w:rsidRPr="007C5AA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AA4FDC" w:rsidRPr="006B1AB7" w:rsidRDefault="00AA4FDC" w:rsidP="005A5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osnk</w:t>
            </w:r>
            <w:r w:rsidRPr="006B1AB7">
              <w:rPr>
                <w:rFonts w:ascii="Times New Roman" w:hAnsi="Times New Roman"/>
                <w:sz w:val="24"/>
                <w:szCs w:val="24"/>
              </w:rPr>
              <w:t>_</w:t>
            </w: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school</w:t>
            </w:r>
            <w:r w:rsidRPr="006B1AB7">
              <w:rPr>
                <w:rFonts w:ascii="Times New Roman" w:hAnsi="Times New Roman"/>
                <w:sz w:val="24"/>
                <w:szCs w:val="24"/>
              </w:rPr>
              <w:t>31@</w:t>
            </w: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B1AB7">
              <w:rPr>
                <w:rFonts w:ascii="Times New Roman" w:hAnsi="Times New Roman"/>
                <w:sz w:val="24"/>
                <w:szCs w:val="24"/>
              </w:rPr>
              <w:t>.</w:t>
            </w: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</w:tcPr>
          <w:p w:rsidR="00AA4FDC" w:rsidRPr="006B1AB7" w:rsidRDefault="00AA4FDC" w:rsidP="005A5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8 (38471) 4–37–90</w:t>
            </w:r>
          </w:p>
        </w:tc>
      </w:tr>
      <w:tr w:rsidR="00AA4FDC" w:rsidRPr="00A74A37" w:rsidTr="009725B9">
        <w:trPr>
          <w:trHeight w:val="294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</w:tcPr>
          <w:p w:rsidR="00AA4FDC" w:rsidRPr="006B1AB7" w:rsidRDefault="00AA4FDC" w:rsidP="005A5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Муниципальное общеобразовательное учреждение «Средняя общеобразовательная школа №35»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</w:tcPr>
          <w:p w:rsidR="00AA4FDC" w:rsidRPr="006B1AB7" w:rsidRDefault="00AA4FDC" w:rsidP="005A5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652815</w:t>
            </w:r>
          </w:p>
          <w:p w:rsidR="00AA4FDC" w:rsidRPr="006B1AB7" w:rsidRDefault="00AA4FDC" w:rsidP="005A5C90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 xml:space="preserve"> Кемеровская область город </w:t>
            </w:r>
            <w:r w:rsidRPr="006B1AB7">
              <w:rPr>
                <w:rFonts w:ascii="Times New Roman" w:hAnsi="Times New Roman"/>
                <w:spacing w:val="-20"/>
                <w:sz w:val="24"/>
                <w:szCs w:val="24"/>
              </w:rPr>
              <w:t>Осинники, ул. 50 лет Октября, 33</w:t>
            </w:r>
          </w:p>
          <w:p w:rsidR="00AA4FDC" w:rsidRPr="006B1AB7" w:rsidRDefault="00AA4FDC" w:rsidP="005A5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school35-os.ru/</w:t>
            </w:r>
          </w:p>
          <w:p w:rsidR="00AA4FDC" w:rsidRPr="006B1AB7" w:rsidRDefault="00AA4FDC" w:rsidP="005A5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os</w:t>
            </w:r>
            <w:r w:rsidRPr="006B1AB7">
              <w:rPr>
                <w:rFonts w:ascii="Times New Roman" w:hAnsi="Times New Roman"/>
                <w:sz w:val="24"/>
                <w:szCs w:val="24"/>
              </w:rPr>
              <w:t>.</w:t>
            </w: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school</w:t>
            </w:r>
            <w:r w:rsidRPr="006B1AB7">
              <w:rPr>
                <w:rFonts w:ascii="Times New Roman" w:hAnsi="Times New Roman"/>
                <w:sz w:val="24"/>
                <w:szCs w:val="24"/>
              </w:rPr>
              <w:t>.@</w:t>
            </w: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B1AB7">
              <w:rPr>
                <w:rFonts w:ascii="Times New Roman" w:hAnsi="Times New Roman"/>
                <w:sz w:val="24"/>
                <w:szCs w:val="24"/>
              </w:rPr>
              <w:t>.</w:t>
            </w: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</w:tcPr>
          <w:p w:rsidR="00AA4FDC" w:rsidRPr="006B1AB7" w:rsidRDefault="00AA4FDC" w:rsidP="005A5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8 (38471)</w:t>
            </w:r>
          </w:p>
          <w:p w:rsidR="00AA4FDC" w:rsidRPr="006B1AB7" w:rsidRDefault="00AA4FDC" w:rsidP="005A5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4-34-34</w:t>
            </w:r>
          </w:p>
        </w:tc>
      </w:tr>
      <w:tr w:rsidR="00AA4FDC" w:rsidRPr="00A74A37" w:rsidTr="009725B9">
        <w:trPr>
          <w:trHeight w:val="294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</w:tcPr>
          <w:p w:rsidR="00AA4FDC" w:rsidRPr="006B1AB7" w:rsidRDefault="00AA4FDC" w:rsidP="005A5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 xml:space="preserve">Муниципальное общеобразовательное учреждение «Лицей № 36» </w:t>
            </w:r>
          </w:p>
          <w:p w:rsidR="00AA4FDC" w:rsidRPr="006B1AB7" w:rsidRDefault="00AA4FDC" w:rsidP="005A5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</w:tcPr>
          <w:p w:rsidR="00AA4FDC" w:rsidRPr="006B1AB7" w:rsidRDefault="00AA4FDC" w:rsidP="005A5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652811,</w:t>
            </w:r>
          </w:p>
          <w:p w:rsidR="00AA4FDC" w:rsidRPr="006B1AB7" w:rsidRDefault="00AA4FDC" w:rsidP="005A5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 xml:space="preserve"> Кемеровская область, </w:t>
            </w:r>
          </w:p>
          <w:p w:rsidR="00AA4FDC" w:rsidRPr="006B1AB7" w:rsidRDefault="00AA4FDC" w:rsidP="005A5C90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pacing w:val="-20"/>
                <w:sz w:val="24"/>
                <w:szCs w:val="24"/>
              </w:rPr>
              <w:t>г. Осинники, ул. Советская, 23</w:t>
            </w:r>
          </w:p>
          <w:p w:rsidR="00AA4FDC" w:rsidRPr="006B1AB7" w:rsidRDefault="00AA4FDC" w:rsidP="005A5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licey</w:t>
            </w:r>
            <w:r w:rsidRPr="006B1AB7">
              <w:rPr>
                <w:rFonts w:ascii="Times New Roman" w:hAnsi="Times New Roman"/>
                <w:sz w:val="24"/>
                <w:szCs w:val="24"/>
              </w:rPr>
              <w:t>36</w:t>
            </w: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osinniki</w:t>
            </w:r>
            <w:r w:rsidRPr="006B1AB7">
              <w:rPr>
                <w:rFonts w:ascii="Times New Roman" w:hAnsi="Times New Roman"/>
                <w:sz w:val="24"/>
                <w:szCs w:val="24"/>
              </w:rPr>
              <w:t>.</w:t>
            </w: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AA4FDC" w:rsidRPr="006B1AB7" w:rsidRDefault="00AA4FDC" w:rsidP="005A5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gymnasium</w:t>
            </w:r>
            <w:r w:rsidRPr="006B1AB7">
              <w:rPr>
                <w:rFonts w:ascii="Times New Roman" w:hAnsi="Times New Roman"/>
                <w:sz w:val="24"/>
                <w:szCs w:val="24"/>
              </w:rPr>
              <w:t>_36@</w:t>
            </w: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B1AB7">
              <w:rPr>
                <w:rFonts w:ascii="Times New Roman" w:hAnsi="Times New Roman"/>
                <w:sz w:val="24"/>
                <w:szCs w:val="24"/>
              </w:rPr>
              <w:t>.</w:t>
            </w: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</w:tcPr>
          <w:p w:rsidR="00AA4FDC" w:rsidRPr="006B1AB7" w:rsidRDefault="00AA4FDC" w:rsidP="005A5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(38471)</w:t>
            </w:r>
          </w:p>
          <w:p w:rsidR="00AA4FDC" w:rsidRPr="006B1AB7" w:rsidRDefault="00AA4FDC" w:rsidP="005A5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4-00-65</w:t>
            </w:r>
          </w:p>
        </w:tc>
      </w:tr>
      <w:tr w:rsidR="00AA4FDC" w:rsidRPr="00A74A37" w:rsidTr="009725B9">
        <w:trPr>
          <w:trHeight w:val="294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</w:tcPr>
          <w:p w:rsidR="00AA4FDC" w:rsidRPr="00ED4719" w:rsidRDefault="00AA4FDC" w:rsidP="0003696D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/>
                <w:sz w:val="24"/>
                <w:szCs w:val="24"/>
              </w:rPr>
              <w:t>общеобразовательное учреждение «</w:t>
            </w:r>
            <w:r w:rsidRPr="00ED4719">
              <w:rPr>
                <w:rFonts w:ascii="Times New Roman" w:hAnsi="Times New Roman"/>
                <w:sz w:val="24"/>
                <w:szCs w:val="24"/>
              </w:rPr>
              <w:t>Основная общеобразовательная школа № 3 имени П.И. Ефимова»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</w:tcPr>
          <w:p w:rsidR="00AA4FDC" w:rsidRPr="00ED4719" w:rsidRDefault="00AA4FDC" w:rsidP="00E07EA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652810, РФ, Кемеровская область, г. Осинники, ул. Гагарина,7</w:t>
            </w:r>
          </w:p>
          <w:p w:rsidR="00AA4FDC" w:rsidRPr="00BB7425" w:rsidRDefault="00AA4FDC" w:rsidP="00E07EA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  <w:lang w:val="en-US"/>
              </w:rPr>
              <w:t>skola</w:t>
            </w:r>
            <w:r w:rsidRPr="00BB7425">
              <w:rPr>
                <w:rFonts w:ascii="Times New Roman" w:hAnsi="Times New Roman"/>
                <w:sz w:val="24"/>
                <w:szCs w:val="24"/>
              </w:rPr>
              <w:t>3-1936.</w:t>
            </w:r>
            <w:r w:rsidRPr="00ED4719">
              <w:rPr>
                <w:rFonts w:ascii="Times New Roman" w:hAnsi="Times New Roman"/>
                <w:sz w:val="24"/>
                <w:szCs w:val="24"/>
                <w:lang w:val="en-US"/>
              </w:rPr>
              <w:t>narod</w:t>
            </w:r>
            <w:r w:rsidRPr="00BB7425">
              <w:rPr>
                <w:rFonts w:ascii="Times New Roman" w:hAnsi="Times New Roman"/>
                <w:sz w:val="24"/>
                <w:szCs w:val="24"/>
              </w:rPr>
              <w:t>.</w:t>
            </w:r>
            <w:r w:rsidRPr="00ED4719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BB74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D4719">
              <w:rPr>
                <w:rFonts w:ascii="Times New Roman" w:hAnsi="Times New Roman"/>
                <w:sz w:val="24"/>
                <w:szCs w:val="24"/>
                <w:lang w:val="en-US"/>
              </w:rPr>
              <w:t>Osinshcool</w:t>
            </w:r>
            <w:r w:rsidRPr="00BB7425">
              <w:rPr>
                <w:rFonts w:ascii="Times New Roman" w:hAnsi="Times New Roman"/>
                <w:sz w:val="24"/>
                <w:szCs w:val="24"/>
              </w:rPr>
              <w:t>3@</w:t>
            </w:r>
            <w:r w:rsidRPr="00ED4719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BB7425">
              <w:rPr>
                <w:rFonts w:ascii="Times New Roman" w:hAnsi="Times New Roman"/>
                <w:sz w:val="24"/>
                <w:szCs w:val="24"/>
              </w:rPr>
              <w:t>.</w:t>
            </w:r>
            <w:r w:rsidRPr="00ED4719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</w:tcPr>
          <w:p w:rsidR="00AA4FDC" w:rsidRPr="006B1AB7" w:rsidRDefault="00AA4FDC" w:rsidP="00CD1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(38471)</w:t>
            </w:r>
          </w:p>
          <w:p w:rsidR="00AA4FDC" w:rsidRPr="00ED4719" w:rsidRDefault="00AA4FDC" w:rsidP="00E07EA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5-15-90</w:t>
            </w:r>
          </w:p>
        </w:tc>
      </w:tr>
      <w:tr w:rsidR="00AA4FDC" w:rsidRPr="00A74A37" w:rsidTr="009725B9">
        <w:trPr>
          <w:trHeight w:val="294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</w:tcPr>
          <w:p w:rsidR="00AA4FDC" w:rsidRPr="00ED4719" w:rsidRDefault="00AA4FDC" w:rsidP="005A5C90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ED4719">
              <w:rPr>
                <w:rFonts w:ascii="Times New Roman" w:hAnsi="Times New Roman"/>
                <w:sz w:val="24"/>
                <w:szCs w:val="24"/>
              </w:rPr>
              <w:t>Основная общеобразовательная школа № 21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</w:tcPr>
          <w:p w:rsidR="00AA4FDC" w:rsidRPr="00946551" w:rsidRDefault="00AA4FDC" w:rsidP="005A5C9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652805, РФ, Кемеровская область, г. Осинники, ул. Вокзальная</w:t>
            </w:r>
            <w:r w:rsidRPr="00946551">
              <w:rPr>
                <w:rFonts w:ascii="Times New Roman" w:hAnsi="Times New Roman"/>
                <w:sz w:val="24"/>
                <w:szCs w:val="24"/>
                <w:lang w:val="en-US"/>
              </w:rPr>
              <w:t>, 13</w:t>
            </w:r>
          </w:p>
          <w:p w:rsidR="00AA4FDC" w:rsidRPr="00ED4719" w:rsidRDefault="00AA4FDC" w:rsidP="005A5C9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D4719">
              <w:rPr>
                <w:rFonts w:ascii="Times New Roman" w:hAnsi="Times New Roman"/>
                <w:sz w:val="24"/>
                <w:szCs w:val="24"/>
                <w:lang w:val="en-US"/>
              </w:rPr>
              <w:t>Osin-chola-21.ucoz.ru, Irjkf-ljv@mail.ru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</w:tcPr>
          <w:p w:rsidR="00AA4FDC" w:rsidRPr="006B1AB7" w:rsidRDefault="00AA4FDC" w:rsidP="00CD1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(38471)</w:t>
            </w:r>
          </w:p>
          <w:p w:rsidR="00AA4FDC" w:rsidRPr="00ED4719" w:rsidRDefault="00AA4FDC" w:rsidP="005A5C9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5-92-21</w:t>
            </w:r>
          </w:p>
        </w:tc>
      </w:tr>
      <w:tr w:rsidR="00AA4FDC" w:rsidRPr="00A74A37" w:rsidTr="009725B9">
        <w:trPr>
          <w:trHeight w:val="294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</w:tcPr>
          <w:p w:rsidR="00AA4FDC" w:rsidRPr="00ED4719" w:rsidRDefault="00AA4FDC" w:rsidP="005A5C90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ED4719">
              <w:rPr>
                <w:rFonts w:ascii="Times New Roman" w:hAnsi="Times New Roman"/>
                <w:sz w:val="24"/>
                <w:szCs w:val="24"/>
              </w:rPr>
              <w:t>Основная общеобразовательная школа № 33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</w:tcPr>
          <w:p w:rsidR="00AA4FDC" w:rsidRPr="00ED4719" w:rsidRDefault="00AA4FDC" w:rsidP="005A5C9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652810, РФ, Кемеровская область, г. Осинники, ул. Коммунистическая, 2а</w:t>
            </w:r>
          </w:p>
          <w:p w:rsidR="00AA4FDC" w:rsidRPr="00ED4719" w:rsidRDefault="00AA4FDC" w:rsidP="005A5C9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719">
              <w:rPr>
                <w:rFonts w:ascii="Times New Roman" w:hAnsi="Times New Roman"/>
                <w:sz w:val="24"/>
                <w:szCs w:val="24"/>
              </w:rPr>
              <w:t>http//www.osinniki-school33.narod.ru, os.school33@mail.ru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</w:tcPr>
          <w:p w:rsidR="00AA4FDC" w:rsidRPr="006B1AB7" w:rsidRDefault="00AA4FDC" w:rsidP="00CD1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(38471)</w:t>
            </w:r>
          </w:p>
          <w:p w:rsidR="00AA4FDC" w:rsidRPr="00ED4719" w:rsidRDefault="00AA4FDC" w:rsidP="005A5C9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5-14-75</w:t>
            </w:r>
          </w:p>
        </w:tc>
      </w:tr>
      <w:tr w:rsidR="00AA4FDC" w:rsidRPr="00BB7425" w:rsidTr="009725B9">
        <w:trPr>
          <w:trHeight w:val="294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</w:tcPr>
          <w:p w:rsidR="00AA4FDC" w:rsidRPr="00ED4719" w:rsidRDefault="00AA4FDC" w:rsidP="00BB7425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425"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7425">
              <w:rPr>
                <w:rFonts w:ascii="Times New Roman" w:hAnsi="Times New Roman"/>
                <w:sz w:val="24"/>
                <w:szCs w:val="24"/>
              </w:rPr>
              <w:t>«Школа-интернат № 4»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</w:tcPr>
          <w:p w:rsidR="00AA4FDC" w:rsidRPr="00BB7425" w:rsidRDefault="00AA4FDC" w:rsidP="00BB74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425">
              <w:rPr>
                <w:rFonts w:ascii="Times New Roman" w:hAnsi="Times New Roman"/>
                <w:sz w:val="24"/>
                <w:szCs w:val="24"/>
              </w:rPr>
              <w:t>652811, РФ, Кемеровская область,  г. Осинники ул. Радищева,1</w:t>
            </w:r>
          </w:p>
          <w:p w:rsidR="00AA4FDC" w:rsidRPr="00BB7425" w:rsidRDefault="00AA4FDC" w:rsidP="00BB74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7425">
              <w:rPr>
                <w:rFonts w:ascii="Times New Roman" w:hAnsi="Times New Roman"/>
                <w:sz w:val="24"/>
                <w:szCs w:val="24"/>
                <w:lang w:val="en-US"/>
              </w:rPr>
              <w:t>shcool42@yandex.ru school4osinniki.ru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10" w:type="dxa"/>
              <w:bottom w:w="0" w:type="dxa"/>
              <w:right w:w="115" w:type="dxa"/>
            </w:tcMar>
          </w:tcPr>
          <w:p w:rsidR="00AA4FDC" w:rsidRPr="00BB7425" w:rsidRDefault="00AA4FDC" w:rsidP="00BB74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1AB7">
              <w:rPr>
                <w:sz w:val="24"/>
                <w:szCs w:val="24"/>
              </w:rPr>
              <w:t>8 (38471)</w:t>
            </w:r>
            <w:r>
              <w:rPr>
                <w:sz w:val="24"/>
                <w:szCs w:val="24"/>
              </w:rPr>
              <w:t xml:space="preserve">                         5-15-40</w:t>
            </w:r>
          </w:p>
        </w:tc>
      </w:tr>
    </w:tbl>
    <w:p w:rsidR="00AA4FDC" w:rsidRPr="00BB7425" w:rsidRDefault="00AA4FDC">
      <w:pPr>
        <w:rPr>
          <w:rFonts w:ascii="Times New Roman" w:hAnsi="Times New Roman"/>
          <w:b/>
          <w:bCs/>
          <w:sz w:val="24"/>
          <w:szCs w:val="24"/>
          <w:lang w:val="en-US" w:eastAsia="en-US"/>
        </w:rPr>
      </w:pPr>
    </w:p>
    <w:p w:rsidR="00AA4FDC" w:rsidRPr="00BB7425" w:rsidRDefault="00AA4FDC" w:rsidP="006474B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AA4FDC" w:rsidRPr="00BB7425" w:rsidRDefault="00AA4FDC" w:rsidP="00BB7425">
      <w:pPr>
        <w:rPr>
          <w:rFonts w:ascii="Times New Roman" w:hAnsi="Times New Roman"/>
          <w:sz w:val="24"/>
          <w:szCs w:val="24"/>
          <w:lang w:val="en-US"/>
        </w:rPr>
      </w:pPr>
      <w:r w:rsidRPr="00BB7425">
        <w:rPr>
          <w:rFonts w:ascii="Times New Roman" w:hAnsi="Times New Roman"/>
          <w:sz w:val="24"/>
          <w:szCs w:val="24"/>
          <w:lang w:val="en-US"/>
        </w:rPr>
        <w:br w:type="page"/>
      </w:r>
    </w:p>
    <w:p w:rsidR="00AA4FDC" w:rsidRPr="00A74A37" w:rsidRDefault="00AA4FDC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Приложение № 2</w:t>
      </w:r>
    </w:p>
    <w:p w:rsidR="00AA4FDC" w:rsidRPr="00A74A37" w:rsidRDefault="00AA4FDC" w:rsidP="009B2328">
      <w:pPr>
        <w:pStyle w:val="ConsPlusNormal"/>
        <w:widowControl/>
        <w:jc w:val="right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AA4FDC" w:rsidRPr="00A74A37" w:rsidRDefault="00AA4FDC" w:rsidP="009B2328">
      <w:pPr>
        <w:pStyle w:val="ConsPlusNormal"/>
        <w:widowControl/>
        <w:jc w:val="right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 w:rsidR="00AA4FDC" w:rsidRPr="00A74A37" w:rsidRDefault="00AA4FDC" w:rsidP="009B232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«Предоставление информации о результатах </w:t>
      </w:r>
    </w:p>
    <w:p w:rsidR="00AA4FDC" w:rsidRPr="00A74A37" w:rsidRDefault="00AA4FDC" w:rsidP="009B232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сданных экзаменов, результатах тестирования </w:t>
      </w:r>
    </w:p>
    <w:p w:rsidR="00AA4FDC" w:rsidRPr="00A74A37" w:rsidRDefault="00AA4FDC" w:rsidP="009B232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и иных вступительных испытаний, </w:t>
      </w:r>
    </w:p>
    <w:p w:rsidR="00AA4FDC" w:rsidRPr="00A74A37" w:rsidRDefault="00AA4FDC" w:rsidP="009B232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а также о зачислении в муниципальное</w:t>
      </w:r>
    </w:p>
    <w:p w:rsidR="00AA4FDC" w:rsidRPr="00A74A37" w:rsidRDefault="00AA4FDC" w:rsidP="009B232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A74A37">
        <w:rPr>
          <w:rFonts w:ascii="Times New Roman" w:hAnsi="Times New Roman"/>
          <w:szCs w:val="24"/>
        </w:rPr>
        <w:t>образовательное учреждение»</w:t>
      </w:r>
    </w:p>
    <w:p w:rsidR="00AA4FDC" w:rsidRPr="00A74A37" w:rsidRDefault="00AA4FDC" w:rsidP="00EB12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9725B9">
      <w:pPr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2E1AD4">
      <w:pPr>
        <w:pStyle w:val="ConsPlusNormal"/>
        <w:widowControl/>
        <w:jc w:val="center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Заявление</w:t>
      </w:r>
    </w:p>
    <w:p w:rsidR="00AA4FDC" w:rsidRPr="00A74A37" w:rsidRDefault="00AA4FDC" w:rsidP="002E1AD4">
      <w:pPr>
        <w:pStyle w:val="ConsPlusNormal"/>
        <w:widowControl/>
        <w:jc w:val="center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на предоставление информации о результатах сданных экзаменов, </w:t>
      </w:r>
    </w:p>
    <w:p w:rsidR="00AA4FDC" w:rsidRPr="00A74A37" w:rsidRDefault="00AA4FDC" w:rsidP="002E1AD4">
      <w:pPr>
        <w:pStyle w:val="ConsPlusNormal"/>
        <w:widowControl/>
        <w:jc w:val="center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результатах тестирования и иных вступительных испытаний  </w:t>
      </w:r>
    </w:p>
    <w:p w:rsidR="00AA4FDC" w:rsidRPr="00A74A37" w:rsidRDefault="00AA4FDC" w:rsidP="002E1AD4">
      <w:pPr>
        <w:pStyle w:val="ConsPlusNormal"/>
        <w:widowControl/>
        <w:jc w:val="center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2E1AD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74A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Директору/Руководителю </w:t>
      </w:r>
    </w:p>
    <w:p w:rsidR="00AA4FDC" w:rsidRPr="00A74A37" w:rsidRDefault="00AA4FDC" w:rsidP="002E1A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74A37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A74A37">
        <w:rPr>
          <w:rFonts w:ascii="Times New Roman" w:hAnsi="Times New Roman" w:cs="Times New Roman"/>
          <w:sz w:val="24"/>
          <w:szCs w:val="24"/>
        </w:rPr>
        <w:t xml:space="preserve">            __________________________________________</w:t>
      </w:r>
    </w:p>
    <w:p w:rsidR="00AA4FDC" w:rsidRDefault="00AA4FDC" w:rsidP="002E1AD4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A74A37">
        <w:rPr>
          <w:rFonts w:ascii="Times New Roman" w:hAnsi="Times New Roman" w:cs="Times New Roman"/>
        </w:rPr>
        <w:t xml:space="preserve">(наименование муниципального образовательного </w:t>
      </w:r>
    </w:p>
    <w:p w:rsidR="00AA4FDC" w:rsidRPr="00A74A37" w:rsidRDefault="00AA4FDC" w:rsidP="002E1AD4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A74A37">
        <w:rPr>
          <w:rFonts w:ascii="Times New Roman" w:hAnsi="Times New Roman" w:cs="Times New Roman"/>
        </w:rPr>
        <w:t>учреждения и/ уполномоченный орган)</w:t>
      </w:r>
    </w:p>
    <w:p w:rsidR="00AA4FDC" w:rsidRPr="00A74A37" w:rsidRDefault="00AA4FDC" w:rsidP="002E1A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A4FDC" w:rsidRPr="00A74A37" w:rsidRDefault="00AA4FDC" w:rsidP="002E1A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74A37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A74A37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AA4FDC" w:rsidRPr="00A74A37" w:rsidRDefault="00AA4FDC" w:rsidP="002E1A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74A37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A74A37">
        <w:rPr>
          <w:rFonts w:ascii="Times New Roman" w:hAnsi="Times New Roman" w:cs="Times New Roman"/>
          <w:sz w:val="24"/>
          <w:szCs w:val="24"/>
        </w:rPr>
        <w:t xml:space="preserve"> __________________________________________</w:t>
      </w:r>
    </w:p>
    <w:p w:rsidR="00AA4FDC" w:rsidRPr="00A74A37" w:rsidRDefault="00AA4FDC" w:rsidP="002E1AD4">
      <w:pPr>
        <w:pStyle w:val="ConsPlusNonformat"/>
        <w:widowControl/>
        <w:rPr>
          <w:rFonts w:ascii="Times New Roman" w:hAnsi="Times New Roman" w:cs="Times New Roman"/>
        </w:rPr>
      </w:pPr>
      <w:r w:rsidRPr="00A74A37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  </w:t>
      </w:r>
      <w:r w:rsidRPr="00A74A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</w:t>
      </w:r>
      <w:r w:rsidRPr="00A74A37">
        <w:rPr>
          <w:rFonts w:ascii="Times New Roman" w:hAnsi="Times New Roman" w:cs="Times New Roman"/>
        </w:rPr>
        <w:t xml:space="preserve">   (Ф.И.О.(последнее – при наличии) заявителя)</w:t>
      </w:r>
    </w:p>
    <w:p w:rsidR="00AA4FDC" w:rsidRPr="00A74A37" w:rsidRDefault="00AA4FDC" w:rsidP="002E1A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74A3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A74A37">
        <w:rPr>
          <w:rFonts w:ascii="Times New Roman" w:hAnsi="Times New Roman" w:cs="Times New Roman"/>
          <w:sz w:val="24"/>
          <w:szCs w:val="24"/>
        </w:rPr>
        <w:t xml:space="preserve">          __________________________________________</w:t>
      </w:r>
    </w:p>
    <w:p w:rsidR="00AA4FDC" w:rsidRPr="00A74A37" w:rsidRDefault="00AA4FDC" w:rsidP="002E1AD4">
      <w:pPr>
        <w:pStyle w:val="ConsPlusNonformat"/>
        <w:widowControl/>
        <w:rPr>
          <w:rFonts w:ascii="Times New Roman" w:hAnsi="Times New Roman" w:cs="Times New Roman"/>
        </w:rPr>
      </w:pPr>
      <w:r w:rsidRPr="00A74A37">
        <w:rPr>
          <w:rFonts w:ascii="Times New Roman" w:hAnsi="Times New Roman" w:cs="Times New Roman"/>
        </w:rPr>
        <w:t xml:space="preserve">                                        </w:t>
      </w:r>
      <w:r>
        <w:rPr>
          <w:rFonts w:ascii="Times New Roman" w:hAnsi="Times New Roman" w:cs="Times New Roman"/>
        </w:rPr>
        <w:t xml:space="preserve">                                           </w:t>
      </w:r>
      <w:r w:rsidRPr="00A74A37">
        <w:rPr>
          <w:rFonts w:ascii="Times New Roman" w:hAnsi="Times New Roman" w:cs="Times New Roman"/>
        </w:rPr>
        <w:t xml:space="preserve">        (почтовый адрес)</w:t>
      </w:r>
    </w:p>
    <w:p w:rsidR="00AA4FDC" w:rsidRPr="00A74A37" w:rsidRDefault="00AA4FDC" w:rsidP="002E1A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A4FDC" w:rsidRPr="00A74A37" w:rsidRDefault="00AA4FDC" w:rsidP="002E1A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74A3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A74A37">
        <w:rPr>
          <w:rFonts w:ascii="Times New Roman" w:hAnsi="Times New Roman" w:cs="Times New Roman"/>
          <w:sz w:val="24"/>
          <w:szCs w:val="24"/>
        </w:rPr>
        <w:t xml:space="preserve">     Заявление</w:t>
      </w:r>
    </w:p>
    <w:p w:rsidR="00AA4FDC" w:rsidRPr="00A74A37" w:rsidRDefault="00AA4FDC" w:rsidP="002E1A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A4FDC" w:rsidRPr="00A74A37" w:rsidRDefault="00AA4FDC" w:rsidP="002E1A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74A37">
        <w:rPr>
          <w:rFonts w:ascii="Times New Roman" w:hAnsi="Times New Roman" w:cs="Times New Roman"/>
          <w:sz w:val="24"/>
          <w:szCs w:val="24"/>
        </w:rPr>
        <w:t>Я, 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A74A37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AA4FDC" w:rsidRPr="00A74A37" w:rsidRDefault="00AA4FDC" w:rsidP="002E1AD4">
      <w:pPr>
        <w:pStyle w:val="ConsPlusNonformat"/>
        <w:widowControl/>
        <w:rPr>
          <w:rFonts w:ascii="Times New Roman" w:hAnsi="Times New Roman" w:cs="Times New Roman"/>
        </w:rPr>
      </w:pPr>
      <w:r w:rsidRPr="00A74A37">
        <w:rPr>
          <w:rFonts w:ascii="Times New Roman" w:hAnsi="Times New Roman" w:cs="Times New Roman"/>
        </w:rPr>
        <w:t xml:space="preserve">                   (Ф.И.О.</w:t>
      </w:r>
      <w:r>
        <w:rPr>
          <w:rFonts w:ascii="Times New Roman" w:hAnsi="Times New Roman" w:cs="Times New Roman"/>
        </w:rPr>
        <w:t xml:space="preserve"> </w:t>
      </w:r>
      <w:r w:rsidRPr="00A74A37">
        <w:rPr>
          <w:rFonts w:ascii="Times New Roman" w:hAnsi="Times New Roman" w:cs="Times New Roman"/>
        </w:rPr>
        <w:t>(последнее – при наличии) заявителя)</w:t>
      </w:r>
    </w:p>
    <w:p w:rsidR="00AA4FDC" w:rsidRPr="00A74A37" w:rsidRDefault="00AA4FDC" w:rsidP="002E1A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74A37">
        <w:rPr>
          <w:rFonts w:ascii="Times New Roman" w:hAnsi="Times New Roman" w:cs="Times New Roman"/>
          <w:sz w:val="24"/>
          <w:szCs w:val="24"/>
        </w:rPr>
        <w:t>прошу предоставить информацию о результатах сданных мною (моим ребенком)</w:t>
      </w:r>
    </w:p>
    <w:p w:rsidR="00AA4FDC" w:rsidRPr="00A74A37" w:rsidRDefault="00AA4FDC" w:rsidP="002E1A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74A37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74A37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AA4FDC" w:rsidRPr="00A74A37" w:rsidRDefault="00AA4FDC" w:rsidP="002E1AD4">
      <w:pPr>
        <w:pStyle w:val="ConsPlusNonformat"/>
        <w:widowControl/>
        <w:rPr>
          <w:rFonts w:ascii="Times New Roman" w:hAnsi="Times New Roman" w:cs="Times New Roman"/>
        </w:rPr>
      </w:pPr>
      <w:r w:rsidRPr="00A74A37">
        <w:rPr>
          <w:rFonts w:ascii="Times New Roman" w:hAnsi="Times New Roman" w:cs="Times New Roman"/>
        </w:rPr>
        <w:t xml:space="preserve">              (Ф.И.О.(последнее – при наличии), год рождения ребенка)</w:t>
      </w:r>
    </w:p>
    <w:p w:rsidR="00AA4FDC" w:rsidRPr="00A74A37" w:rsidRDefault="00AA4FDC" w:rsidP="002E1A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74A37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74A37">
        <w:rPr>
          <w:rFonts w:ascii="Times New Roman" w:hAnsi="Times New Roman" w:cs="Times New Roman"/>
          <w:sz w:val="24"/>
          <w:szCs w:val="24"/>
        </w:rPr>
        <w:t>_____________________,</w:t>
      </w:r>
    </w:p>
    <w:p w:rsidR="00AA4FDC" w:rsidRPr="00A74A37" w:rsidRDefault="00AA4FDC" w:rsidP="002E1AD4">
      <w:pPr>
        <w:pStyle w:val="ConsPlusNonformat"/>
        <w:widowControl/>
        <w:rPr>
          <w:rFonts w:ascii="Times New Roman" w:hAnsi="Times New Roman" w:cs="Times New Roman"/>
        </w:rPr>
      </w:pPr>
      <w:r w:rsidRPr="00A74A37">
        <w:rPr>
          <w:rFonts w:ascii="Times New Roman" w:hAnsi="Times New Roman" w:cs="Times New Roman"/>
        </w:rPr>
        <w:t xml:space="preserve">        (экзаменов, тестирования, иных вступительных испытаний)</w:t>
      </w:r>
    </w:p>
    <w:p w:rsidR="00AA4FDC" w:rsidRPr="00A74A37" w:rsidRDefault="00AA4FDC" w:rsidP="002E1A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A4FDC" w:rsidRPr="00A74A37" w:rsidRDefault="00AA4FDC" w:rsidP="002E1A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74A37">
        <w:rPr>
          <w:rFonts w:ascii="Times New Roman" w:hAnsi="Times New Roman" w:cs="Times New Roman"/>
          <w:sz w:val="24"/>
          <w:szCs w:val="24"/>
        </w:rPr>
        <w:t xml:space="preserve">Дата ________________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A74A37">
        <w:rPr>
          <w:rFonts w:ascii="Times New Roman" w:hAnsi="Times New Roman" w:cs="Times New Roman"/>
          <w:sz w:val="24"/>
          <w:szCs w:val="24"/>
        </w:rPr>
        <w:t xml:space="preserve">       Подпись ______________________</w:t>
      </w:r>
    </w:p>
    <w:p w:rsidR="00AA4FDC" w:rsidRPr="00A74A37" w:rsidRDefault="00AA4FDC" w:rsidP="002E1A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A4FDC" w:rsidRPr="00A74A37" w:rsidRDefault="00AA4FDC" w:rsidP="002E1A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74A37">
        <w:rPr>
          <w:rFonts w:ascii="Times New Roman" w:hAnsi="Times New Roman" w:cs="Times New Roman"/>
          <w:sz w:val="24"/>
          <w:szCs w:val="24"/>
        </w:rPr>
        <w:t>Контактный телефон _________________________</w:t>
      </w:r>
    </w:p>
    <w:p w:rsidR="00AA4FDC" w:rsidRPr="00A74A37" w:rsidRDefault="00AA4FDC" w:rsidP="002E1AD4">
      <w:pPr>
        <w:pStyle w:val="ConsPlusNormal"/>
        <w:widowControl/>
        <w:jc w:val="center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2E1AD4">
      <w:pPr>
        <w:pStyle w:val="ConsPlusNormal"/>
        <w:widowControl/>
        <w:jc w:val="center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2E1AD4">
      <w:pPr>
        <w:pStyle w:val="ConsPlusNormal"/>
        <w:widowControl/>
        <w:jc w:val="center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9725B9">
      <w:pPr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9725B9">
      <w:pPr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9725B9">
      <w:pPr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9725B9">
      <w:pPr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9725B9">
      <w:pPr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9725B9">
      <w:pPr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9725B9">
      <w:pPr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8370B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Приложение № 3</w:t>
      </w:r>
    </w:p>
    <w:p w:rsidR="00AA4FDC" w:rsidRPr="00A74A37" w:rsidRDefault="00AA4FDC" w:rsidP="008370BF">
      <w:pPr>
        <w:pStyle w:val="ConsPlusNormal"/>
        <w:widowControl/>
        <w:jc w:val="right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AA4FDC" w:rsidRPr="00A74A37" w:rsidRDefault="00AA4FDC" w:rsidP="008370BF">
      <w:pPr>
        <w:pStyle w:val="ConsPlusNormal"/>
        <w:widowControl/>
        <w:jc w:val="right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 w:rsidR="00AA4FDC" w:rsidRPr="00A74A37" w:rsidRDefault="00AA4FDC" w:rsidP="008370B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«Предоставление информации о результатах </w:t>
      </w:r>
    </w:p>
    <w:p w:rsidR="00AA4FDC" w:rsidRPr="00A74A37" w:rsidRDefault="00AA4FDC" w:rsidP="008370B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сданных экзаменов, результатах тестирования </w:t>
      </w:r>
    </w:p>
    <w:p w:rsidR="00AA4FDC" w:rsidRPr="00A74A37" w:rsidRDefault="00AA4FDC" w:rsidP="008370B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и иных вступительных испытаний, </w:t>
      </w:r>
    </w:p>
    <w:p w:rsidR="00AA4FDC" w:rsidRPr="00A74A37" w:rsidRDefault="00AA4FDC" w:rsidP="008370B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а также о зачислении в муниципальное</w:t>
      </w:r>
    </w:p>
    <w:p w:rsidR="00AA4FDC" w:rsidRPr="00A74A37" w:rsidRDefault="00AA4FDC" w:rsidP="008370BF">
      <w:pPr>
        <w:jc w:val="right"/>
        <w:outlineLvl w:val="1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образовательное учреждение»</w:t>
      </w:r>
    </w:p>
    <w:p w:rsidR="00AA4FDC" w:rsidRPr="00A74A37" w:rsidRDefault="00AA4FDC" w:rsidP="00B75305">
      <w:pPr>
        <w:pStyle w:val="ConsPlusNormal"/>
        <w:widowControl/>
        <w:jc w:val="center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Заявление</w:t>
      </w:r>
    </w:p>
    <w:p w:rsidR="00AA4FDC" w:rsidRPr="00A74A37" w:rsidRDefault="00AA4FDC" w:rsidP="00B75305">
      <w:pPr>
        <w:pStyle w:val="ConsPlusNormal"/>
        <w:widowControl/>
        <w:jc w:val="center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на предоставление информации о зачислении </w:t>
      </w:r>
    </w:p>
    <w:p w:rsidR="00AA4FDC" w:rsidRPr="00A74A37" w:rsidRDefault="00AA4FDC" w:rsidP="00B75305">
      <w:pPr>
        <w:pStyle w:val="ConsPlusNormal"/>
        <w:widowControl/>
        <w:jc w:val="center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в муниципальное образовательное учреждение</w:t>
      </w:r>
    </w:p>
    <w:p w:rsidR="00AA4FDC" w:rsidRDefault="00AA4FDC" w:rsidP="00B7530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A74A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:rsidR="00AA4FDC" w:rsidRPr="00A74A37" w:rsidRDefault="00AA4FDC" w:rsidP="00B75305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A74A37">
        <w:rPr>
          <w:rFonts w:ascii="Times New Roman" w:hAnsi="Times New Roman" w:cs="Times New Roman"/>
          <w:sz w:val="24"/>
          <w:szCs w:val="24"/>
        </w:rPr>
        <w:t xml:space="preserve">       Директору/Руководителю </w:t>
      </w:r>
    </w:p>
    <w:p w:rsidR="00AA4FDC" w:rsidRPr="00A74A37" w:rsidRDefault="00AA4FDC" w:rsidP="00B7530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74A3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A74A37">
        <w:rPr>
          <w:rFonts w:ascii="Times New Roman" w:hAnsi="Times New Roman" w:cs="Times New Roman"/>
          <w:sz w:val="24"/>
          <w:szCs w:val="24"/>
        </w:rPr>
        <w:t xml:space="preserve">    __________________________________________</w:t>
      </w:r>
    </w:p>
    <w:p w:rsidR="00AA4FDC" w:rsidRPr="00A74A37" w:rsidRDefault="00AA4FDC" w:rsidP="00B75305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A74A37">
        <w:rPr>
          <w:rFonts w:ascii="Times New Roman" w:hAnsi="Times New Roman" w:cs="Times New Roman"/>
        </w:rPr>
        <w:t xml:space="preserve">(наименование муниципального образовательного       </w:t>
      </w:r>
    </w:p>
    <w:p w:rsidR="00AA4FDC" w:rsidRPr="00A74A37" w:rsidRDefault="00AA4FDC" w:rsidP="00B75305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A74A37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</w:t>
      </w:r>
      <w:r w:rsidRPr="00A74A37">
        <w:rPr>
          <w:rFonts w:ascii="Times New Roman" w:hAnsi="Times New Roman" w:cs="Times New Roman"/>
        </w:rPr>
        <w:t xml:space="preserve">       учреждения и/ уполномоченный орган)</w:t>
      </w:r>
    </w:p>
    <w:p w:rsidR="00AA4FDC" w:rsidRPr="00A74A37" w:rsidRDefault="00AA4FDC" w:rsidP="00B7530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A4FDC" w:rsidRPr="00A74A37" w:rsidRDefault="00AA4FDC" w:rsidP="00B7530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74A37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A74A37">
        <w:rPr>
          <w:rFonts w:ascii="Times New Roman" w:hAnsi="Times New Roman" w:cs="Times New Roman"/>
          <w:sz w:val="24"/>
          <w:szCs w:val="24"/>
        </w:rPr>
        <w:t xml:space="preserve">            __________________________________________</w:t>
      </w:r>
    </w:p>
    <w:p w:rsidR="00AA4FDC" w:rsidRPr="00A74A37" w:rsidRDefault="00AA4FDC" w:rsidP="00B7530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74A3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A74A37">
        <w:rPr>
          <w:rFonts w:ascii="Times New Roman" w:hAnsi="Times New Roman" w:cs="Times New Roman"/>
          <w:sz w:val="24"/>
          <w:szCs w:val="24"/>
        </w:rPr>
        <w:t xml:space="preserve">    __________________________________________</w:t>
      </w:r>
    </w:p>
    <w:p w:rsidR="00AA4FDC" w:rsidRPr="00A74A37" w:rsidRDefault="00AA4FDC" w:rsidP="00B75305">
      <w:pPr>
        <w:pStyle w:val="ConsPlusNonformat"/>
        <w:widowControl/>
        <w:rPr>
          <w:rFonts w:ascii="Times New Roman" w:hAnsi="Times New Roman" w:cs="Times New Roman"/>
        </w:rPr>
      </w:pPr>
      <w:r w:rsidRPr="00A74A37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                                                      </w:t>
      </w:r>
      <w:r w:rsidRPr="00A74A37">
        <w:rPr>
          <w:rFonts w:ascii="Times New Roman" w:hAnsi="Times New Roman" w:cs="Times New Roman"/>
        </w:rPr>
        <w:t xml:space="preserve">               (Ф.И.О.(последнее – при наличии) заявителя)</w:t>
      </w:r>
    </w:p>
    <w:p w:rsidR="00AA4FDC" w:rsidRPr="00A74A37" w:rsidRDefault="00AA4FDC" w:rsidP="00B75305">
      <w:pPr>
        <w:pStyle w:val="ConsPlusNonformat"/>
        <w:widowControl/>
        <w:rPr>
          <w:rFonts w:ascii="Times New Roman" w:hAnsi="Times New Roman" w:cs="Times New Roman"/>
        </w:rPr>
      </w:pPr>
      <w:r w:rsidRPr="00A74A37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</w:t>
      </w:r>
      <w:r w:rsidRPr="00A74A37">
        <w:rPr>
          <w:rFonts w:ascii="Times New Roman" w:hAnsi="Times New Roman" w:cs="Times New Roman"/>
        </w:rPr>
        <w:t xml:space="preserve">    __________________________________________</w:t>
      </w:r>
    </w:p>
    <w:p w:rsidR="00AA4FDC" w:rsidRPr="00A74A37" w:rsidRDefault="00AA4FDC" w:rsidP="00B75305">
      <w:pPr>
        <w:pStyle w:val="ConsPlusNonformat"/>
        <w:widowControl/>
        <w:rPr>
          <w:rFonts w:ascii="Times New Roman" w:hAnsi="Times New Roman" w:cs="Times New Roman"/>
        </w:rPr>
      </w:pPr>
      <w:r w:rsidRPr="00A74A37"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</w:rPr>
        <w:t xml:space="preserve">                                            </w:t>
      </w:r>
      <w:r w:rsidRPr="00A74A37">
        <w:rPr>
          <w:rFonts w:ascii="Times New Roman" w:hAnsi="Times New Roman" w:cs="Times New Roman"/>
        </w:rPr>
        <w:t xml:space="preserve">             (почтовый адрес)</w:t>
      </w:r>
    </w:p>
    <w:p w:rsidR="00AA4FDC" w:rsidRPr="00A74A37" w:rsidRDefault="00AA4FDC" w:rsidP="00B7530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A4FDC" w:rsidRPr="00A74A37" w:rsidRDefault="00AA4FDC" w:rsidP="00A74A3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74A37">
        <w:rPr>
          <w:rFonts w:ascii="Times New Roman" w:hAnsi="Times New Roman" w:cs="Times New Roman"/>
          <w:sz w:val="24"/>
          <w:szCs w:val="24"/>
        </w:rPr>
        <w:t>Заявление</w:t>
      </w:r>
    </w:p>
    <w:p w:rsidR="00AA4FDC" w:rsidRPr="00A74A37" w:rsidRDefault="00AA4FDC" w:rsidP="00B7530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A4FDC" w:rsidRPr="00A74A37" w:rsidRDefault="00AA4FDC" w:rsidP="00B7530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74A37">
        <w:rPr>
          <w:rFonts w:ascii="Times New Roman" w:hAnsi="Times New Roman" w:cs="Times New Roman"/>
          <w:sz w:val="24"/>
          <w:szCs w:val="24"/>
        </w:rPr>
        <w:t>Я, 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A74A37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AA4FDC" w:rsidRPr="00A74A37" w:rsidRDefault="00AA4FDC" w:rsidP="00B75305">
      <w:pPr>
        <w:pStyle w:val="ConsPlusNonformat"/>
        <w:widowControl/>
        <w:rPr>
          <w:rFonts w:ascii="Times New Roman" w:hAnsi="Times New Roman" w:cs="Times New Roman"/>
        </w:rPr>
      </w:pPr>
      <w:r w:rsidRPr="00A74A37">
        <w:rPr>
          <w:rFonts w:ascii="Times New Roman" w:hAnsi="Times New Roman" w:cs="Times New Roman"/>
        </w:rPr>
        <w:t xml:space="preserve">                     (Ф.И.О. (последнее – при наличии)  заявителя)</w:t>
      </w:r>
    </w:p>
    <w:p w:rsidR="00AA4FDC" w:rsidRPr="00A74A37" w:rsidRDefault="00AA4FDC" w:rsidP="00A74A3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74A37">
        <w:rPr>
          <w:rFonts w:ascii="Times New Roman" w:hAnsi="Times New Roman" w:cs="Times New Roman"/>
          <w:sz w:val="24"/>
          <w:szCs w:val="24"/>
        </w:rPr>
        <w:t>прошу предоставить информацию о зачислении в муниципальное образовательное учреждение</w:t>
      </w:r>
    </w:p>
    <w:p w:rsidR="00AA4FDC" w:rsidRPr="00A74A37" w:rsidRDefault="00AA4FDC" w:rsidP="00B7530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74A37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74A37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AA4FDC" w:rsidRPr="00A74A37" w:rsidRDefault="00AA4FDC" w:rsidP="00B75305">
      <w:pPr>
        <w:pStyle w:val="ConsPlusNonformat"/>
        <w:widowControl/>
        <w:rPr>
          <w:rFonts w:ascii="Times New Roman" w:hAnsi="Times New Roman" w:cs="Times New Roman"/>
        </w:rPr>
      </w:pPr>
      <w:r w:rsidRPr="00A74A37">
        <w:rPr>
          <w:rFonts w:ascii="Times New Roman" w:hAnsi="Times New Roman" w:cs="Times New Roman"/>
        </w:rPr>
        <w:t xml:space="preserve">                         (наименование учреждения) </w:t>
      </w:r>
    </w:p>
    <w:p w:rsidR="00AA4FDC" w:rsidRPr="00A74A37" w:rsidRDefault="00AA4FDC" w:rsidP="00B7530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74A37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74A37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AA4FDC" w:rsidRPr="00A74A37" w:rsidRDefault="00AA4FDC" w:rsidP="00B75305">
      <w:pPr>
        <w:pStyle w:val="ConsPlusNonformat"/>
        <w:widowControl/>
        <w:rPr>
          <w:rFonts w:ascii="Times New Roman" w:hAnsi="Times New Roman" w:cs="Times New Roman"/>
        </w:rPr>
      </w:pPr>
      <w:r w:rsidRPr="00A74A37">
        <w:rPr>
          <w:rFonts w:ascii="Times New Roman" w:hAnsi="Times New Roman" w:cs="Times New Roman"/>
        </w:rPr>
        <w:t xml:space="preserve">                         (Ф.И.О. (последнее – при наличии)  ребенка)</w:t>
      </w:r>
    </w:p>
    <w:p w:rsidR="00AA4FDC" w:rsidRPr="00A74A37" w:rsidRDefault="00AA4FDC" w:rsidP="00B7530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A4FDC" w:rsidRPr="00A74A37" w:rsidRDefault="00AA4FDC" w:rsidP="00B7530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74A37">
        <w:rPr>
          <w:rFonts w:ascii="Times New Roman" w:hAnsi="Times New Roman" w:cs="Times New Roman"/>
          <w:sz w:val="24"/>
          <w:szCs w:val="24"/>
        </w:rPr>
        <w:t xml:space="preserve">Дата ________________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A74A37">
        <w:rPr>
          <w:rFonts w:ascii="Times New Roman" w:hAnsi="Times New Roman" w:cs="Times New Roman"/>
          <w:sz w:val="24"/>
          <w:szCs w:val="24"/>
        </w:rPr>
        <w:t xml:space="preserve">      Подпись ______________________</w:t>
      </w:r>
    </w:p>
    <w:p w:rsidR="00AA4FDC" w:rsidRPr="00A74A37" w:rsidRDefault="00AA4FDC" w:rsidP="00B7530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A4FDC" w:rsidRPr="00A74A37" w:rsidRDefault="00AA4FDC" w:rsidP="00B7530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74A37">
        <w:rPr>
          <w:rFonts w:ascii="Times New Roman" w:hAnsi="Times New Roman" w:cs="Times New Roman"/>
          <w:sz w:val="24"/>
          <w:szCs w:val="24"/>
        </w:rPr>
        <w:t>Контактный телефон _________________________</w:t>
      </w:r>
    </w:p>
    <w:p w:rsidR="00AA4FDC" w:rsidRPr="00A74A37" w:rsidRDefault="00AA4FDC" w:rsidP="00B75305">
      <w:pPr>
        <w:pStyle w:val="ConsPlusNormal"/>
        <w:widowControl/>
        <w:jc w:val="center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9725B9">
      <w:pPr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9725B9">
      <w:pPr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9725B9">
      <w:pPr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9725B9">
      <w:pPr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9725B9">
      <w:pPr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9725B9">
      <w:pPr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9725B9">
      <w:pPr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9725B9">
      <w:pPr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9725B9">
      <w:pPr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B7530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Приложение № 4</w:t>
      </w:r>
    </w:p>
    <w:p w:rsidR="00AA4FDC" w:rsidRPr="00A74A37" w:rsidRDefault="00AA4FDC" w:rsidP="00B75305">
      <w:pPr>
        <w:pStyle w:val="ConsPlusNormal"/>
        <w:widowControl/>
        <w:jc w:val="right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AA4FDC" w:rsidRPr="00A74A37" w:rsidRDefault="00AA4FDC" w:rsidP="00B75305">
      <w:pPr>
        <w:pStyle w:val="ConsPlusNormal"/>
        <w:widowControl/>
        <w:jc w:val="right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 w:rsidR="00AA4FDC" w:rsidRPr="00A74A37" w:rsidRDefault="00AA4FDC" w:rsidP="00CD606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«Предоставление информации о результатах </w:t>
      </w:r>
    </w:p>
    <w:p w:rsidR="00AA4FDC" w:rsidRPr="00A74A37" w:rsidRDefault="00AA4FDC" w:rsidP="00CD606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сданных экзаменов, результатах тестирования </w:t>
      </w:r>
    </w:p>
    <w:p w:rsidR="00AA4FDC" w:rsidRPr="00A74A37" w:rsidRDefault="00AA4FDC" w:rsidP="00CD606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и иных вступительных испытаний, </w:t>
      </w:r>
    </w:p>
    <w:p w:rsidR="00AA4FDC" w:rsidRPr="00A74A37" w:rsidRDefault="00AA4FDC" w:rsidP="00CD606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а также о зачислении в муниципальное</w:t>
      </w:r>
    </w:p>
    <w:p w:rsidR="00AA4FDC" w:rsidRPr="00A74A37" w:rsidRDefault="00AA4FDC" w:rsidP="00CD6062">
      <w:pPr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образовательное учреждение»</w:t>
      </w:r>
    </w:p>
    <w:p w:rsidR="00AA4FDC" w:rsidRPr="00A74A37" w:rsidRDefault="00AA4FDC" w:rsidP="009725B9">
      <w:pPr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9725B9">
      <w:pPr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9725B9">
      <w:pPr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C4428E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74A37">
        <w:rPr>
          <w:rFonts w:ascii="Times New Roman" w:hAnsi="Times New Roman" w:cs="Times New Roman"/>
          <w:sz w:val="24"/>
          <w:szCs w:val="24"/>
        </w:rPr>
        <w:t>Уведомление</w:t>
      </w:r>
    </w:p>
    <w:p w:rsidR="00AA4FDC" w:rsidRPr="00A74A37" w:rsidRDefault="00AA4FDC" w:rsidP="00C4428E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74A37">
        <w:rPr>
          <w:rFonts w:ascii="Times New Roman" w:hAnsi="Times New Roman" w:cs="Times New Roman"/>
          <w:sz w:val="24"/>
          <w:szCs w:val="24"/>
        </w:rPr>
        <w:t xml:space="preserve">заявителю об отказе в предоставлении муниципальной услуги </w:t>
      </w:r>
    </w:p>
    <w:p w:rsidR="00AA4FDC" w:rsidRPr="00A74A37" w:rsidRDefault="00AA4FDC" w:rsidP="00C4428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A4FDC" w:rsidRPr="00A74A37" w:rsidRDefault="00AA4FDC" w:rsidP="00A74A3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74A37">
        <w:rPr>
          <w:rFonts w:ascii="Times New Roman" w:hAnsi="Times New Roman" w:cs="Times New Roman"/>
          <w:sz w:val="24"/>
          <w:szCs w:val="24"/>
        </w:rPr>
        <w:t>Уважаемая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4A37">
        <w:rPr>
          <w:rFonts w:ascii="Times New Roman" w:hAnsi="Times New Roman" w:cs="Times New Roman"/>
          <w:sz w:val="24"/>
          <w:szCs w:val="24"/>
        </w:rPr>
        <w:t>(ый) _____________________________________!</w:t>
      </w:r>
    </w:p>
    <w:p w:rsidR="00AA4FDC" w:rsidRDefault="00AA4FDC" w:rsidP="00C4428E">
      <w:pPr>
        <w:pStyle w:val="ConsPlusNonformat"/>
        <w:widowControl/>
        <w:rPr>
          <w:rFonts w:ascii="Times New Roman" w:hAnsi="Times New Roman" w:cs="Times New Roman"/>
        </w:rPr>
      </w:pPr>
      <w:r w:rsidRPr="00A74A37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                                            </w:t>
      </w:r>
      <w:r w:rsidRPr="00A74A37">
        <w:rPr>
          <w:rFonts w:ascii="Times New Roman" w:hAnsi="Times New Roman" w:cs="Times New Roman"/>
        </w:rPr>
        <w:t xml:space="preserve">    (Ф.И.О. (последнее – при наличии) заявителя)</w:t>
      </w:r>
    </w:p>
    <w:p w:rsidR="00AA4FDC" w:rsidRPr="00A74A37" w:rsidRDefault="00AA4FDC" w:rsidP="00C4428E">
      <w:pPr>
        <w:pStyle w:val="ConsPlusNonformat"/>
        <w:widowControl/>
        <w:rPr>
          <w:rFonts w:ascii="Times New Roman" w:hAnsi="Times New Roman" w:cs="Times New Roman"/>
        </w:rPr>
      </w:pPr>
    </w:p>
    <w:p w:rsidR="00AA4FDC" w:rsidRPr="00A74A37" w:rsidRDefault="00AA4FDC" w:rsidP="00C4428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74A37">
        <w:rPr>
          <w:rFonts w:ascii="Times New Roman" w:hAnsi="Times New Roman" w:cs="Times New Roman"/>
          <w:sz w:val="24"/>
          <w:szCs w:val="24"/>
        </w:rPr>
        <w:t>Уведомляем Вас о том, что 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A74A37">
        <w:rPr>
          <w:rFonts w:ascii="Times New Roman" w:hAnsi="Times New Roman" w:cs="Times New Roman"/>
          <w:sz w:val="24"/>
          <w:szCs w:val="24"/>
        </w:rPr>
        <w:t>___________________</w:t>
      </w:r>
    </w:p>
    <w:p w:rsidR="00AA4FDC" w:rsidRPr="00A74A37" w:rsidRDefault="00AA4FDC" w:rsidP="00C4428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74A37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74A37">
        <w:rPr>
          <w:rFonts w:ascii="Times New Roman" w:hAnsi="Times New Roman" w:cs="Times New Roman"/>
          <w:sz w:val="24"/>
          <w:szCs w:val="24"/>
        </w:rPr>
        <w:t>______________________</w:t>
      </w:r>
    </w:p>
    <w:p w:rsidR="00AA4FDC" w:rsidRPr="00A74A37" w:rsidRDefault="00AA4FDC" w:rsidP="00C4428E">
      <w:pPr>
        <w:pStyle w:val="ConsPlusNonformat"/>
        <w:widowControl/>
        <w:rPr>
          <w:rFonts w:ascii="Times New Roman" w:hAnsi="Times New Roman" w:cs="Times New Roman"/>
        </w:rPr>
      </w:pPr>
      <w:r w:rsidRPr="00A74A37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                                                    </w:t>
      </w:r>
      <w:r w:rsidRPr="00A74A37">
        <w:rPr>
          <w:rFonts w:ascii="Times New Roman" w:hAnsi="Times New Roman" w:cs="Times New Roman"/>
        </w:rPr>
        <w:t xml:space="preserve">    (название организации)</w:t>
      </w:r>
    </w:p>
    <w:p w:rsidR="00AA4FDC" w:rsidRPr="00A74A37" w:rsidRDefault="00AA4FDC" w:rsidP="00C4428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74A37">
        <w:rPr>
          <w:rFonts w:ascii="Times New Roman" w:hAnsi="Times New Roman" w:cs="Times New Roman"/>
          <w:sz w:val="24"/>
          <w:szCs w:val="24"/>
        </w:rPr>
        <w:t>не может предоставить Вам муниципальную услугу в связи с</w:t>
      </w:r>
    </w:p>
    <w:p w:rsidR="00AA4FDC" w:rsidRPr="00A74A37" w:rsidRDefault="00AA4FDC" w:rsidP="00C4428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74A37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74A37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AA4FDC" w:rsidRPr="00A74A37" w:rsidRDefault="00AA4FDC" w:rsidP="00C4428E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</w:t>
      </w:r>
      <w:r w:rsidRPr="00A74A37">
        <w:rPr>
          <w:rFonts w:ascii="Times New Roman" w:hAnsi="Times New Roman" w:cs="Times New Roman"/>
        </w:rPr>
        <w:t xml:space="preserve">      (указать причину отказа)</w:t>
      </w:r>
    </w:p>
    <w:p w:rsidR="00AA4FDC" w:rsidRPr="00A74A37" w:rsidRDefault="00AA4FDC" w:rsidP="00C4428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A4FDC" w:rsidRPr="00A74A37" w:rsidRDefault="00AA4FDC" w:rsidP="00C4428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74A37">
        <w:rPr>
          <w:rFonts w:ascii="Times New Roman" w:hAnsi="Times New Roman" w:cs="Times New Roman"/>
          <w:sz w:val="24"/>
          <w:szCs w:val="24"/>
        </w:rPr>
        <w:t>в соответствии с Вашим заявлением от 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A74A37">
        <w:rPr>
          <w:rFonts w:ascii="Times New Roman" w:hAnsi="Times New Roman" w:cs="Times New Roman"/>
          <w:sz w:val="24"/>
          <w:szCs w:val="24"/>
        </w:rPr>
        <w:t>__________________________.</w:t>
      </w:r>
    </w:p>
    <w:p w:rsidR="00AA4FDC" w:rsidRPr="00A74A37" w:rsidRDefault="00AA4FDC" w:rsidP="00C4428E">
      <w:pPr>
        <w:pStyle w:val="ConsPlusNonformat"/>
        <w:widowControl/>
        <w:rPr>
          <w:rFonts w:ascii="Times New Roman" w:hAnsi="Times New Roman" w:cs="Times New Roman"/>
        </w:rPr>
      </w:pPr>
      <w:r w:rsidRPr="00A74A37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Pr="00A74A37">
        <w:rPr>
          <w:rFonts w:ascii="Times New Roman" w:hAnsi="Times New Roman" w:cs="Times New Roman"/>
        </w:rPr>
        <w:t xml:space="preserve">         (дата подачи заявления)</w:t>
      </w:r>
    </w:p>
    <w:p w:rsidR="00AA4FDC" w:rsidRPr="00A74A37" w:rsidRDefault="00AA4FDC" w:rsidP="00C4428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A4FDC" w:rsidRPr="00A74A37" w:rsidRDefault="00AA4FDC" w:rsidP="00C4428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74A37">
        <w:rPr>
          <w:rFonts w:ascii="Times New Roman" w:hAnsi="Times New Roman" w:cs="Times New Roman"/>
          <w:sz w:val="24"/>
          <w:szCs w:val="24"/>
        </w:rPr>
        <w:t>Дата ____________________</w:t>
      </w:r>
    </w:p>
    <w:p w:rsidR="00AA4FDC" w:rsidRPr="00A74A37" w:rsidRDefault="00AA4FDC" w:rsidP="00C4428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A4FDC" w:rsidRPr="00A74A37" w:rsidRDefault="00AA4FDC" w:rsidP="00C4428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74A37">
        <w:rPr>
          <w:rFonts w:ascii="Times New Roman" w:hAnsi="Times New Roman" w:cs="Times New Roman"/>
          <w:sz w:val="24"/>
          <w:szCs w:val="24"/>
        </w:rPr>
        <w:t>__________________________                         ________________________</w:t>
      </w:r>
    </w:p>
    <w:p w:rsidR="00AA4FDC" w:rsidRPr="00A74A37" w:rsidRDefault="00AA4FDC" w:rsidP="00C4428E">
      <w:pPr>
        <w:pStyle w:val="ConsPlusNonformat"/>
        <w:widowControl/>
        <w:rPr>
          <w:rFonts w:ascii="Times New Roman" w:hAnsi="Times New Roman" w:cs="Times New Roman"/>
        </w:rPr>
      </w:pPr>
      <w:r w:rsidRPr="00A74A37">
        <w:rPr>
          <w:rFonts w:ascii="Times New Roman" w:hAnsi="Times New Roman" w:cs="Times New Roman"/>
        </w:rPr>
        <w:t xml:space="preserve">  (должность специалиста)                    </w:t>
      </w:r>
      <w:r>
        <w:rPr>
          <w:rFonts w:ascii="Times New Roman" w:hAnsi="Times New Roman" w:cs="Times New Roman"/>
        </w:rPr>
        <w:t xml:space="preserve">                        </w:t>
      </w:r>
      <w:r w:rsidRPr="00A74A37">
        <w:rPr>
          <w:rFonts w:ascii="Times New Roman" w:hAnsi="Times New Roman" w:cs="Times New Roman"/>
        </w:rPr>
        <w:t xml:space="preserve">        (подпись специалиста)</w:t>
      </w:r>
    </w:p>
    <w:p w:rsidR="00AA4FDC" w:rsidRPr="00A74A37" w:rsidRDefault="00AA4FDC" w:rsidP="009725B9">
      <w:pPr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9725B9">
      <w:pPr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9725B9">
      <w:pPr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9725B9">
      <w:pPr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EB1248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EB1248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EB1248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EB1248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EB1248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EB1248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EB1248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A4FDC" w:rsidRDefault="00AA4FDC" w:rsidP="00EB1248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A4FDC" w:rsidRDefault="00AA4FDC" w:rsidP="00EB1248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A4FDC" w:rsidRDefault="00AA4FDC" w:rsidP="00EB1248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A4FDC" w:rsidRDefault="00AA4FDC" w:rsidP="00EB1248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A4FDC" w:rsidRDefault="00AA4FDC" w:rsidP="00EB1248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EB1248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EB1248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AD150E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Приложение № 5</w:t>
      </w:r>
    </w:p>
    <w:p w:rsidR="00AA4FDC" w:rsidRPr="00A74A37" w:rsidRDefault="00AA4FDC" w:rsidP="00AD150E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  <w:lang w:eastAsia="ru-RU"/>
        </w:rPr>
      </w:pPr>
      <w:r w:rsidRPr="00A74A37">
        <w:rPr>
          <w:rFonts w:ascii="Times New Roman" w:hAnsi="Times New Roman"/>
          <w:szCs w:val="24"/>
          <w:lang w:eastAsia="ru-RU"/>
        </w:rPr>
        <w:t>к административному регламенту</w:t>
      </w:r>
    </w:p>
    <w:p w:rsidR="00AA4FDC" w:rsidRPr="00A74A37" w:rsidRDefault="00AA4FDC" w:rsidP="00AD150E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  <w:lang w:eastAsia="ru-RU"/>
        </w:rPr>
      </w:pPr>
      <w:r w:rsidRPr="00A74A37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</w:p>
    <w:p w:rsidR="00AA4FDC" w:rsidRPr="00A74A37" w:rsidRDefault="00AA4FDC" w:rsidP="00CD606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«Предоставление информации о результатах </w:t>
      </w:r>
    </w:p>
    <w:p w:rsidR="00AA4FDC" w:rsidRPr="00A74A37" w:rsidRDefault="00AA4FDC" w:rsidP="00CD606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сданных экзаменов, результатах тестирования </w:t>
      </w:r>
    </w:p>
    <w:p w:rsidR="00AA4FDC" w:rsidRPr="00A74A37" w:rsidRDefault="00AA4FDC" w:rsidP="00CD606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и иных вступительных испытаний, </w:t>
      </w:r>
    </w:p>
    <w:p w:rsidR="00AA4FDC" w:rsidRPr="00A74A37" w:rsidRDefault="00AA4FDC" w:rsidP="00CD606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а также о зачислении в муниципальное</w:t>
      </w:r>
    </w:p>
    <w:p w:rsidR="00AA4FDC" w:rsidRPr="00A74A37" w:rsidRDefault="00AA4FDC" w:rsidP="00CD6062">
      <w:pPr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образовательное учреждение»</w:t>
      </w:r>
    </w:p>
    <w:p w:rsidR="00AA4FDC" w:rsidRPr="00A74A37" w:rsidRDefault="00AA4FDC" w:rsidP="00AD150E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  <w:lang w:eastAsia="ru-RU"/>
        </w:rPr>
      </w:pPr>
    </w:p>
    <w:p w:rsidR="00AA4FDC" w:rsidRPr="00A74A37" w:rsidRDefault="00AA4FDC" w:rsidP="00AD150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A74A3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A74A37">
        <w:rPr>
          <w:rFonts w:ascii="Times New Roman" w:hAnsi="Times New Roman"/>
          <w:sz w:val="24"/>
          <w:szCs w:val="24"/>
        </w:rPr>
        <w:t xml:space="preserve">__________________________________________ </w:t>
      </w:r>
    </w:p>
    <w:p w:rsidR="00AA4FDC" w:rsidRPr="00A74A37" w:rsidRDefault="00AA4FDC" w:rsidP="00AD150E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</w:t>
      </w:r>
      <w:r w:rsidRPr="00A74A37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самоуправления)</w:t>
      </w:r>
    </w:p>
    <w:p w:rsidR="00AA4FDC" w:rsidRPr="00A74A37" w:rsidRDefault="00AA4FDC" w:rsidP="00AD150E">
      <w:pPr>
        <w:autoSpaceDE w:val="0"/>
        <w:autoSpaceDN w:val="0"/>
        <w:adjustRightInd w:val="0"/>
        <w:spacing w:line="240" w:lineRule="auto"/>
        <w:ind w:left="2124" w:firstLine="709"/>
        <w:jc w:val="right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AD150E">
      <w:pPr>
        <w:autoSpaceDE w:val="0"/>
        <w:autoSpaceDN w:val="0"/>
        <w:adjustRightInd w:val="0"/>
        <w:spacing w:line="240" w:lineRule="auto"/>
        <w:ind w:left="2124" w:firstLine="709"/>
        <w:jc w:val="right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от _______________________________________</w:t>
      </w:r>
    </w:p>
    <w:p w:rsidR="00AA4FDC" w:rsidRPr="00A74A37" w:rsidRDefault="00AA4FDC" w:rsidP="00AD150E">
      <w:pPr>
        <w:autoSpaceDE w:val="0"/>
        <w:autoSpaceDN w:val="0"/>
        <w:adjustRightInd w:val="0"/>
        <w:spacing w:line="240" w:lineRule="auto"/>
        <w:ind w:left="2124" w:firstLine="709"/>
        <w:jc w:val="right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__________________________________________</w:t>
      </w:r>
    </w:p>
    <w:p w:rsidR="00AA4FDC" w:rsidRPr="00A74A37" w:rsidRDefault="00AA4FDC" w:rsidP="00AD150E">
      <w:pPr>
        <w:autoSpaceDE w:val="0"/>
        <w:autoSpaceDN w:val="0"/>
        <w:adjustRightInd w:val="0"/>
        <w:spacing w:after="0" w:line="240" w:lineRule="auto"/>
        <w:ind w:left="2124" w:firstLine="709"/>
        <w:jc w:val="right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0"/>
          <w:szCs w:val="20"/>
        </w:rPr>
        <w:t>(Ф.И.О. (при наличии) гражданина полностью)</w:t>
      </w:r>
      <w:r w:rsidRPr="00A74A37">
        <w:rPr>
          <w:rFonts w:ascii="Times New Roman" w:hAnsi="Times New Roman"/>
          <w:sz w:val="24"/>
          <w:szCs w:val="24"/>
        </w:rPr>
        <w:t xml:space="preserve"> __________________________________________</w:t>
      </w:r>
    </w:p>
    <w:p w:rsidR="00AA4FDC" w:rsidRPr="00A74A37" w:rsidRDefault="00AA4FDC" w:rsidP="00AD150E">
      <w:pPr>
        <w:autoSpaceDE w:val="0"/>
        <w:autoSpaceDN w:val="0"/>
        <w:adjustRightInd w:val="0"/>
        <w:spacing w:line="240" w:lineRule="auto"/>
        <w:ind w:left="2124" w:firstLine="709"/>
        <w:jc w:val="right"/>
        <w:rPr>
          <w:rFonts w:ascii="Times New Roman" w:hAnsi="Times New Roman"/>
          <w:sz w:val="20"/>
          <w:szCs w:val="20"/>
        </w:rPr>
      </w:pPr>
      <w:r w:rsidRPr="00A74A37">
        <w:rPr>
          <w:rFonts w:ascii="Times New Roman" w:hAnsi="Times New Roman"/>
          <w:sz w:val="20"/>
          <w:szCs w:val="20"/>
        </w:rPr>
        <w:t>(адрес проживания гражданина)</w:t>
      </w:r>
    </w:p>
    <w:p w:rsidR="00AA4FDC" w:rsidRPr="00A74A37" w:rsidRDefault="00AA4FDC" w:rsidP="00AD150E">
      <w:pPr>
        <w:autoSpaceDE w:val="0"/>
        <w:autoSpaceDN w:val="0"/>
        <w:adjustRightInd w:val="0"/>
        <w:spacing w:after="0" w:line="240" w:lineRule="auto"/>
        <w:ind w:left="2124" w:firstLine="709"/>
        <w:jc w:val="right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 __________________________________________</w:t>
      </w:r>
    </w:p>
    <w:p w:rsidR="00AA4FDC" w:rsidRPr="00A74A37" w:rsidRDefault="00AA4FDC" w:rsidP="00AD150E">
      <w:pPr>
        <w:autoSpaceDE w:val="0"/>
        <w:autoSpaceDN w:val="0"/>
        <w:adjustRightInd w:val="0"/>
        <w:spacing w:after="0" w:line="240" w:lineRule="auto"/>
        <w:ind w:left="2124" w:firstLine="709"/>
        <w:jc w:val="right"/>
        <w:rPr>
          <w:rFonts w:ascii="Times New Roman" w:hAnsi="Times New Roman"/>
          <w:sz w:val="20"/>
          <w:szCs w:val="20"/>
        </w:rPr>
      </w:pPr>
      <w:r w:rsidRPr="00A74A37">
        <w:rPr>
          <w:rFonts w:ascii="Times New Roman" w:hAnsi="Times New Roman"/>
          <w:sz w:val="20"/>
          <w:szCs w:val="20"/>
        </w:rPr>
        <w:t>(контактный телефон, адрес электронной</w:t>
      </w:r>
    </w:p>
    <w:p w:rsidR="00AA4FDC" w:rsidRPr="00A74A37" w:rsidRDefault="00AA4FDC" w:rsidP="00AD150E">
      <w:pPr>
        <w:autoSpaceDE w:val="0"/>
        <w:autoSpaceDN w:val="0"/>
        <w:adjustRightInd w:val="0"/>
        <w:spacing w:after="0" w:line="240" w:lineRule="auto"/>
        <w:ind w:left="2124" w:firstLine="709"/>
        <w:jc w:val="right"/>
        <w:rPr>
          <w:rFonts w:ascii="Times New Roman" w:hAnsi="Times New Roman"/>
          <w:sz w:val="20"/>
          <w:szCs w:val="20"/>
        </w:rPr>
      </w:pPr>
      <w:r w:rsidRPr="00A74A37">
        <w:rPr>
          <w:rFonts w:ascii="Times New Roman" w:hAnsi="Times New Roman"/>
          <w:sz w:val="20"/>
          <w:szCs w:val="20"/>
        </w:rPr>
        <w:t>почты, почтовый адрес)</w:t>
      </w:r>
    </w:p>
    <w:p w:rsidR="00AA4FDC" w:rsidRPr="00A74A37" w:rsidRDefault="00AA4FDC" w:rsidP="00AD150E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AD150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Заявление</w:t>
      </w:r>
    </w:p>
    <w:p w:rsidR="00AA4FDC" w:rsidRPr="00A74A37" w:rsidRDefault="00AA4FDC" w:rsidP="00AD150E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 w:rsidRPr="00A74A37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</w:p>
    <w:p w:rsidR="00AA4FDC" w:rsidRPr="00A74A37" w:rsidRDefault="00AA4FDC" w:rsidP="00AD15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Прошу исправить ошибку (опечатку) в</w:t>
      </w:r>
    </w:p>
    <w:p w:rsidR="00AA4FDC" w:rsidRPr="00A74A37" w:rsidRDefault="00AA4FDC" w:rsidP="00AD150E">
      <w:pPr>
        <w:pBdr>
          <w:top w:val="single" w:sz="4" w:space="1" w:color="auto"/>
        </w:pBdr>
        <w:spacing w:after="0" w:line="240" w:lineRule="auto"/>
        <w:ind w:left="4201"/>
        <w:jc w:val="center"/>
        <w:rPr>
          <w:rFonts w:ascii="Times New Roman" w:hAnsi="Times New Roman"/>
          <w:sz w:val="20"/>
          <w:szCs w:val="20"/>
        </w:rPr>
      </w:pPr>
      <w:r w:rsidRPr="00A74A37">
        <w:rPr>
          <w:rFonts w:ascii="Times New Roman" w:hAnsi="Times New Roman"/>
          <w:sz w:val="20"/>
          <w:szCs w:val="20"/>
        </w:rPr>
        <w:t>(реквизиты документа, заявленного к исправлению)</w:t>
      </w:r>
    </w:p>
    <w:p w:rsidR="00AA4FDC" w:rsidRPr="00A74A37" w:rsidRDefault="00AA4FDC" w:rsidP="00AD15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AA4FDC" w:rsidRPr="00A74A37" w:rsidRDefault="00AA4FDC" w:rsidP="00AD150E">
      <w:pPr>
        <w:pBdr>
          <w:top w:val="single" w:sz="4" w:space="1" w:color="auto"/>
        </w:pBdr>
        <w:spacing w:after="0" w:line="240" w:lineRule="auto"/>
        <w:ind w:left="3737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AD15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заменить на</w:t>
      </w:r>
    </w:p>
    <w:p w:rsidR="00AA4FDC" w:rsidRPr="00A74A37" w:rsidRDefault="00AA4FDC" w:rsidP="00AD150E">
      <w:pPr>
        <w:pBdr>
          <w:top w:val="single" w:sz="4" w:space="1" w:color="auto"/>
        </w:pBdr>
        <w:spacing w:after="0" w:line="240" w:lineRule="auto"/>
        <w:ind w:left="1332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AD15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AA4FDC" w:rsidRPr="00A74A37" w:rsidRDefault="00AA4FDC" w:rsidP="00AD15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AD150E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74A37">
        <w:rPr>
          <w:rFonts w:ascii="Times New Roman" w:hAnsi="Times New Roman"/>
          <w:sz w:val="20"/>
          <w:szCs w:val="20"/>
        </w:rPr>
        <w:t>(ссылка на документацию)</w:t>
      </w:r>
    </w:p>
    <w:p w:rsidR="00AA4FDC" w:rsidRPr="00A74A37" w:rsidRDefault="00AA4FDC" w:rsidP="00AD150E">
      <w:pPr>
        <w:spacing w:before="720" w:after="120" w:line="240" w:lineRule="auto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AA4FDC" w:rsidRPr="00A74A37" w:rsidRDefault="00AA4FDC" w:rsidP="00AD150E">
      <w:pPr>
        <w:spacing w:line="240" w:lineRule="auto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1.  </w:t>
      </w:r>
    </w:p>
    <w:p w:rsidR="00AA4FDC" w:rsidRPr="00A74A37" w:rsidRDefault="00AA4FDC" w:rsidP="00AD150E">
      <w:pPr>
        <w:spacing w:line="240" w:lineRule="auto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 xml:space="preserve">2.  </w:t>
      </w:r>
    </w:p>
    <w:p w:rsidR="00AA4FDC" w:rsidRPr="00A74A37" w:rsidRDefault="00AA4FDC" w:rsidP="00AD150E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</w:t>
      </w:r>
      <w:r w:rsidRPr="00A74A37">
        <w:rPr>
          <w:rFonts w:ascii="Times New Roman" w:hAnsi="Times New Roman"/>
          <w:sz w:val="24"/>
          <w:szCs w:val="24"/>
        </w:rPr>
        <w:t xml:space="preserve">____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Pr="00A74A37">
        <w:rPr>
          <w:rFonts w:ascii="Times New Roman" w:hAnsi="Times New Roman"/>
          <w:sz w:val="24"/>
          <w:szCs w:val="24"/>
        </w:rPr>
        <w:t>_____________________________</w:t>
      </w:r>
    </w:p>
    <w:p w:rsidR="00AA4FDC" w:rsidRPr="00A74A37" w:rsidRDefault="00AA4FDC" w:rsidP="00AD150E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A74A37">
        <w:rPr>
          <w:rFonts w:ascii="Times New Roman" w:hAnsi="Times New Roman"/>
          <w:sz w:val="20"/>
          <w:szCs w:val="20"/>
        </w:rPr>
        <w:t xml:space="preserve"> (подпись)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</w:t>
      </w:r>
      <w:r w:rsidRPr="00A74A37">
        <w:rPr>
          <w:rFonts w:ascii="Times New Roman" w:hAnsi="Times New Roman"/>
          <w:sz w:val="20"/>
          <w:szCs w:val="20"/>
        </w:rPr>
        <w:t xml:space="preserve"> (расшифровка подписи)</w:t>
      </w:r>
    </w:p>
    <w:p w:rsidR="00AA4FDC" w:rsidRPr="00A74A37" w:rsidRDefault="00AA4FDC" w:rsidP="00AD150E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AD150E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AD150E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FDC" w:rsidRPr="00A74A37" w:rsidRDefault="00AA4FDC" w:rsidP="00AD15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Исполнитель:</w:t>
      </w:r>
    </w:p>
    <w:p w:rsidR="00AA4FDC" w:rsidRPr="00A74A37" w:rsidRDefault="00AA4FDC" w:rsidP="00AD15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4A37">
        <w:rPr>
          <w:rFonts w:ascii="Times New Roman" w:hAnsi="Times New Roman"/>
          <w:sz w:val="24"/>
          <w:szCs w:val="24"/>
        </w:rPr>
        <w:t>Телефон:</w:t>
      </w:r>
    </w:p>
    <w:p w:rsidR="00AA4FDC" w:rsidRPr="006E25AF" w:rsidRDefault="00AA4FDC" w:rsidP="00EB1248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</w:pPr>
    </w:p>
    <w:sectPr w:rsidR="00AA4FDC" w:rsidRPr="006E25AF" w:rsidSect="00D571EB">
      <w:pgSz w:w="11906" w:h="16838"/>
      <w:pgMar w:top="851" w:right="567" w:bottom="851" w:left="1701" w:header="709" w:footer="709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F0AD2"/>
    <w:multiLevelType w:val="multilevel"/>
    <w:tmpl w:val="7E702572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">
    <w:nsid w:val="040B415E"/>
    <w:multiLevelType w:val="hybridMultilevel"/>
    <w:tmpl w:val="EDC09A9A"/>
    <w:lvl w:ilvl="0" w:tplc="9752A924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50AC4E6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6AF23B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28A4898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912254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17461F9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51F0FAD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6BEA88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4B86A28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">
    <w:nsid w:val="1183087A"/>
    <w:multiLevelType w:val="hybridMultilevel"/>
    <w:tmpl w:val="D60C4178"/>
    <w:lvl w:ilvl="0" w:tplc="22C084C4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EEDCF88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62B099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758880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73167E3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46F21A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22649E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AFAAAA7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A77CE3A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">
    <w:nsid w:val="18CB467B"/>
    <w:multiLevelType w:val="hybridMultilevel"/>
    <w:tmpl w:val="E8D615B6"/>
    <w:lvl w:ilvl="0" w:tplc="9CD87F3C">
      <w:start w:val="1"/>
      <w:numFmt w:val="decimal"/>
      <w:lvlText w:val="%1."/>
      <w:lvlJc w:val="left"/>
      <w:pPr>
        <w:tabs>
          <w:tab w:val="num" w:pos="1260"/>
        </w:tabs>
      </w:pPr>
      <w:rPr>
        <w:rFonts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EA83A35"/>
    <w:multiLevelType w:val="hybridMultilevel"/>
    <w:tmpl w:val="69AE9D1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4E03438"/>
    <w:multiLevelType w:val="hybridMultilevel"/>
    <w:tmpl w:val="1BD895C4"/>
    <w:lvl w:ilvl="0" w:tplc="255C9E24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1" w:tplc="5C5496A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2" w:tplc="C8F8497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3" w:tplc="A5461C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4" w:tplc="CACC70C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5" w:tplc="2F2E4C4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6" w:tplc="CEC039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7" w:tplc="00FAEA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8" w:tplc="B284F3B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</w:abstractNum>
  <w:abstractNum w:abstractNumId="6">
    <w:nsid w:val="38F25E4D"/>
    <w:multiLevelType w:val="multilevel"/>
    <w:tmpl w:val="E8989A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1">
      <w:start w:val="2"/>
      <w:numFmt w:val="decimal"/>
      <w:lvlText w:val="%1.%2."/>
      <w:lvlJc w:val="left"/>
      <w:pPr>
        <w:ind w:left="1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ind w:left="2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</w:abstractNum>
  <w:abstractNum w:abstractNumId="7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F6315D"/>
    <w:multiLevelType w:val="hybridMultilevel"/>
    <w:tmpl w:val="FD5C6024"/>
    <w:lvl w:ilvl="0" w:tplc="BE44CDC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1" w:tplc="A5A4F3F6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2" w:tplc="C634672C">
      <w:start w:val="1"/>
      <w:numFmt w:val="decimal"/>
      <w:lvlRestart w:val="0"/>
      <w:lvlText w:val="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3" w:tplc="80C0C9B2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4" w:tplc="2F3C8ED6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5" w:tplc="27D44B38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6" w:tplc="114288B4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7" w:tplc="0AA49E74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8" w:tplc="3028F110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</w:abstractNum>
  <w:abstractNum w:abstractNumId="9">
    <w:nsid w:val="4AE15655"/>
    <w:multiLevelType w:val="hybridMultilevel"/>
    <w:tmpl w:val="A9B05410"/>
    <w:lvl w:ilvl="0" w:tplc="617AEEEA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456A50D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EACC43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3B7086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888CD4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476EA91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C0620F3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047A37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DB0E573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0">
    <w:nsid w:val="4F245626"/>
    <w:multiLevelType w:val="hybridMultilevel"/>
    <w:tmpl w:val="6F4C33A2"/>
    <w:lvl w:ilvl="0" w:tplc="52E6BAE2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1" w:tplc="2626FC7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2" w:tplc="4F76F9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3" w:tplc="45A2D4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4" w:tplc="61F6A0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5" w:tplc="7AEC469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6" w:tplc="D6B8FA4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7" w:tplc="A912806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8" w:tplc="1F2432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</w:abstractNum>
  <w:abstractNum w:abstractNumId="11">
    <w:nsid w:val="5CBC6AEB"/>
    <w:multiLevelType w:val="hybridMultilevel"/>
    <w:tmpl w:val="00D42B00"/>
    <w:lvl w:ilvl="0" w:tplc="21F8975E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1" w:tplc="9320B47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2" w:tplc="465EDF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3" w:tplc="7A72F8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4" w:tplc="FA4A7F1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5" w:tplc="163AECD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6" w:tplc="CE50685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7" w:tplc="1A464C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8" w:tplc="FD56971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</w:abstractNum>
  <w:abstractNum w:abstractNumId="12">
    <w:nsid w:val="5F771642"/>
    <w:multiLevelType w:val="hybridMultilevel"/>
    <w:tmpl w:val="12BC126A"/>
    <w:lvl w:ilvl="0" w:tplc="EC84075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1" w:tplc="D7CC3CE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2" w:tplc="C1E6133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3" w:tplc="B0B835F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4" w:tplc="3EAA767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5" w:tplc="F5AA03F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6" w:tplc="7E7E127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7" w:tplc="B030D8E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8" w:tplc="D68EA4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</w:abstractNum>
  <w:abstractNum w:abstractNumId="13">
    <w:nsid w:val="628834AC"/>
    <w:multiLevelType w:val="hybridMultilevel"/>
    <w:tmpl w:val="EF5AF1D2"/>
    <w:lvl w:ilvl="0" w:tplc="8C784D1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1" w:tplc="C58C3170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2" w:tplc="F84C08BE">
      <w:start w:val="1"/>
      <w:numFmt w:val="decimal"/>
      <w:lvlRestart w:val="0"/>
      <w:lvlText w:val="%3)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3" w:tplc="99C83430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4" w:tplc="5E5A26BE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5" w:tplc="9CC8290A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6" w:tplc="CA34BECE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7" w:tplc="99827F5E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  <w:lvl w:ilvl="8" w:tplc="E0C0B75A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vertAlign w:val="baseline"/>
      </w:rPr>
    </w:lvl>
  </w:abstractNum>
  <w:abstractNum w:abstractNumId="14">
    <w:nsid w:val="66035DE7"/>
    <w:multiLevelType w:val="multilevel"/>
    <w:tmpl w:val="764CDA3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>
      <w:start w:val="6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5">
    <w:nsid w:val="741D3E87"/>
    <w:multiLevelType w:val="hybridMultilevel"/>
    <w:tmpl w:val="15C20B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"/>
  </w:num>
  <w:num w:numId="3">
    <w:abstractNumId w:val="15"/>
  </w:num>
  <w:num w:numId="4">
    <w:abstractNumId w:val="4"/>
  </w:num>
  <w:num w:numId="5">
    <w:abstractNumId w:val="9"/>
  </w:num>
  <w:num w:numId="6">
    <w:abstractNumId w:val="14"/>
  </w:num>
  <w:num w:numId="7">
    <w:abstractNumId w:val="1"/>
  </w:num>
  <w:num w:numId="8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7FE9"/>
    <w:rsid w:val="00001C68"/>
    <w:rsid w:val="00002AB7"/>
    <w:rsid w:val="00004452"/>
    <w:rsid w:val="00004866"/>
    <w:rsid w:val="00014A71"/>
    <w:rsid w:val="00020B57"/>
    <w:rsid w:val="000211B2"/>
    <w:rsid w:val="0002432D"/>
    <w:rsid w:val="00024F2F"/>
    <w:rsid w:val="0003696D"/>
    <w:rsid w:val="00052AD1"/>
    <w:rsid w:val="0005681F"/>
    <w:rsid w:val="000610EE"/>
    <w:rsid w:val="00063F07"/>
    <w:rsid w:val="00064875"/>
    <w:rsid w:val="00066A59"/>
    <w:rsid w:val="00067560"/>
    <w:rsid w:val="000771B4"/>
    <w:rsid w:val="00087850"/>
    <w:rsid w:val="00090518"/>
    <w:rsid w:val="00090656"/>
    <w:rsid w:val="0009096E"/>
    <w:rsid w:val="00093D38"/>
    <w:rsid w:val="0009474F"/>
    <w:rsid w:val="000A2780"/>
    <w:rsid w:val="000A3299"/>
    <w:rsid w:val="000A65A6"/>
    <w:rsid w:val="000B0AC7"/>
    <w:rsid w:val="000B44AC"/>
    <w:rsid w:val="000C0AEE"/>
    <w:rsid w:val="000C1303"/>
    <w:rsid w:val="000C3A30"/>
    <w:rsid w:val="000C584D"/>
    <w:rsid w:val="000E2D57"/>
    <w:rsid w:val="000E4C44"/>
    <w:rsid w:val="001015F4"/>
    <w:rsid w:val="00103C60"/>
    <w:rsid w:val="00107375"/>
    <w:rsid w:val="001104BB"/>
    <w:rsid w:val="001151C8"/>
    <w:rsid w:val="00116879"/>
    <w:rsid w:val="00122F7C"/>
    <w:rsid w:val="00123E1E"/>
    <w:rsid w:val="00136A72"/>
    <w:rsid w:val="00137DC4"/>
    <w:rsid w:val="001456BE"/>
    <w:rsid w:val="00145C20"/>
    <w:rsid w:val="00151210"/>
    <w:rsid w:val="0015419E"/>
    <w:rsid w:val="00155362"/>
    <w:rsid w:val="001568CC"/>
    <w:rsid w:val="00163CB5"/>
    <w:rsid w:val="00172B39"/>
    <w:rsid w:val="00196E64"/>
    <w:rsid w:val="001A0DE7"/>
    <w:rsid w:val="001A116C"/>
    <w:rsid w:val="001A18BE"/>
    <w:rsid w:val="001A21B4"/>
    <w:rsid w:val="001B14FF"/>
    <w:rsid w:val="001B2723"/>
    <w:rsid w:val="001C03D1"/>
    <w:rsid w:val="001C3F9C"/>
    <w:rsid w:val="001C437D"/>
    <w:rsid w:val="001C4F3D"/>
    <w:rsid w:val="001D2960"/>
    <w:rsid w:val="001D3EF8"/>
    <w:rsid w:val="001D4106"/>
    <w:rsid w:val="001E7B07"/>
    <w:rsid w:val="001F34EB"/>
    <w:rsid w:val="002055FF"/>
    <w:rsid w:val="0020651B"/>
    <w:rsid w:val="0024153F"/>
    <w:rsid w:val="00246BF7"/>
    <w:rsid w:val="00250208"/>
    <w:rsid w:val="00256A32"/>
    <w:rsid w:val="00260AC4"/>
    <w:rsid w:val="00265FFA"/>
    <w:rsid w:val="002667E1"/>
    <w:rsid w:val="00267490"/>
    <w:rsid w:val="00272EFA"/>
    <w:rsid w:val="002779D4"/>
    <w:rsid w:val="00283AF8"/>
    <w:rsid w:val="002847F7"/>
    <w:rsid w:val="0028637A"/>
    <w:rsid w:val="0028684C"/>
    <w:rsid w:val="00287AFC"/>
    <w:rsid w:val="002965ED"/>
    <w:rsid w:val="002A4564"/>
    <w:rsid w:val="002B1181"/>
    <w:rsid w:val="002B2A31"/>
    <w:rsid w:val="002B2AB3"/>
    <w:rsid w:val="002C1C41"/>
    <w:rsid w:val="002C1D5D"/>
    <w:rsid w:val="002C276B"/>
    <w:rsid w:val="002C3CB9"/>
    <w:rsid w:val="002D1CDD"/>
    <w:rsid w:val="002D25CF"/>
    <w:rsid w:val="002E1AD4"/>
    <w:rsid w:val="002E5070"/>
    <w:rsid w:val="002F0912"/>
    <w:rsid w:val="002F133C"/>
    <w:rsid w:val="002F148F"/>
    <w:rsid w:val="002F444A"/>
    <w:rsid w:val="002F5E2E"/>
    <w:rsid w:val="00323DAA"/>
    <w:rsid w:val="003347BE"/>
    <w:rsid w:val="00335BFD"/>
    <w:rsid w:val="0034035A"/>
    <w:rsid w:val="003431B1"/>
    <w:rsid w:val="003446B7"/>
    <w:rsid w:val="00351492"/>
    <w:rsid w:val="00355AA8"/>
    <w:rsid w:val="00380EF0"/>
    <w:rsid w:val="0038306F"/>
    <w:rsid w:val="003833C2"/>
    <w:rsid w:val="00383CB3"/>
    <w:rsid w:val="00386029"/>
    <w:rsid w:val="00397CBF"/>
    <w:rsid w:val="003A4D2A"/>
    <w:rsid w:val="003B4FBF"/>
    <w:rsid w:val="003B53F4"/>
    <w:rsid w:val="003C0E02"/>
    <w:rsid w:val="003C7415"/>
    <w:rsid w:val="003D5ABE"/>
    <w:rsid w:val="003D6F64"/>
    <w:rsid w:val="003E25F5"/>
    <w:rsid w:val="003E3F02"/>
    <w:rsid w:val="003E4CB3"/>
    <w:rsid w:val="003F2635"/>
    <w:rsid w:val="003F67D2"/>
    <w:rsid w:val="00404F17"/>
    <w:rsid w:val="00411195"/>
    <w:rsid w:val="00411EBA"/>
    <w:rsid w:val="0041345D"/>
    <w:rsid w:val="0042287F"/>
    <w:rsid w:val="004241D7"/>
    <w:rsid w:val="004312E2"/>
    <w:rsid w:val="00432B6E"/>
    <w:rsid w:val="00450E77"/>
    <w:rsid w:val="00460D3E"/>
    <w:rsid w:val="004643F5"/>
    <w:rsid w:val="00466911"/>
    <w:rsid w:val="00466CCD"/>
    <w:rsid w:val="00473AD1"/>
    <w:rsid w:val="00483CAC"/>
    <w:rsid w:val="00486B6C"/>
    <w:rsid w:val="00490155"/>
    <w:rsid w:val="0049016C"/>
    <w:rsid w:val="004970D3"/>
    <w:rsid w:val="0049729E"/>
    <w:rsid w:val="00497A99"/>
    <w:rsid w:val="004A4DA3"/>
    <w:rsid w:val="004A6174"/>
    <w:rsid w:val="004A7EBF"/>
    <w:rsid w:val="004B129C"/>
    <w:rsid w:val="004B1304"/>
    <w:rsid w:val="004B2648"/>
    <w:rsid w:val="004B5407"/>
    <w:rsid w:val="004C285E"/>
    <w:rsid w:val="004C7A92"/>
    <w:rsid w:val="004E1057"/>
    <w:rsid w:val="004E3D84"/>
    <w:rsid w:val="004F3DF9"/>
    <w:rsid w:val="004F4ACB"/>
    <w:rsid w:val="00501506"/>
    <w:rsid w:val="00501BC7"/>
    <w:rsid w:val="00501FD0"/>
    <w:rsid w:val="00504C6A"/>
    <w:rsid w:val="005207C9"/>
    <w:rsid w:val="00520BA9"/>
    <w:rsid w:val="00524B47"/>
    <w:rsid w:val="00527C7B"/>
    <w:rsid w:val="00531455"/>
    <w:rsid w:val="00533C8F"/>
    <w:rsid w:val="00535207"/>
    <w:rsid w:val="00535751"/>
    <w:rsid w:val="0053595E"/>
    <w:rsid w:val="00541D1E"/>
    <w:rsid w:val="00545657"/>
    <w:rsid w:val="00550BDA"/>
    <w:rsid w:val="00551910"/>
    <w:rsid w:val="005532F8"/>
    <w:rsid w:val="005542D5"/>
    <w:rsid w:val="005647FC"/>
    <w:rsid w:val="00574451"/>
    <w:rsid w:val="0058373F"/>
    <w:rsid w:val="005850CA"/>
    <w:rsid w:val="005A2252"/>
    <w:rsid w:val="005A5C90"/>
    <w:rsid w:val="005A78EA"/>
    <w:rsid w:val="005B2F57"/>
    <w:rsid w:val="005B557F"/>
    <w:rsid w:val="005C034E"/>
    <w:rsid w:val="005C6C1A"/>
    <w:rsid w:val="005D3CFC"/>
    <w:rsid w:val="005D6110"/>
    <w:rsid w:val="005E775F"/>
    <w:rsid w:val="005F0DEF"/>
    <w:rsid w:val="005F7BE4"/>
    <w:rsid w:val="0060029B"/>
    <w:rsid w:val="00601920"/>
    <w:rsid w:val="00605DB1"/>
    <w:rsid w:val="00637B44"/>
    <w:rsid w:val="00644D38"/>
    <w:rsid w:val="006474B0"/>
    <w:rsid w:val="00660AE9"/>
    <w:rsid w:val="00667B4C"/>
    <w:rsid w:val="00670D9A"/>
    <w:rsid w:val="00672CB4"/>
    <w:rsid w:val="006740A5"/>
    <w:rsid w:val="00681D9B"/>
    <w:rsid w:val="0068577F"/>
    <w:rsid w:val="006B03DE"/>
    <w:rsid w:val="006B1AB7"/>
    <w:rsid w:val="006B6521"/>
    <w:rsid w:val="006C02F6"/>
    <w:rsid w:val="006C2E54"/>
    <w:rsid w:val="006C7992"/>
    <w:rsid w:val="006D2432"/>
    <w:rsid w:val="006D28CD"/>
    <w:rsid w:val="006D2C9F"/>
    <w:rsid w:val="006D7DAA"/>
    <w:rsid w:val="006E02FA"/>
    <w:rsid w:val="006E07EE"/>
    <w:rsid w:val="006E25AF"/>
    <w:rsid w:val="006E3BBA"/>
    <w:rsid w:val="006F3C98"/>
    <w:rsid w:val="00703364"/>
    <w:rsid w:val="00706CB5"/>
    <w:rsid w:val="00712F3A"/>
    <w:rsid w:val="00713453"/>
    <w:rsid w:val="00733D54"/>
    <w:rsid w:val="00735651"/>
    <w:rsid w:val="007361AB"/>
    <w:rsid w:val="00736244"/>
    <w:rsid w:val="007468F6"/>
    <w:rsid w:val="00747371"/>
    <w:rsid w:val="00750B84"/>
    <w:rsid w:val="00755053"/>
    <w:rsid w:val="00761341"/>
    <w:rsid w:val="00761C3F"/>
    <w:rsid w:val="00762347"/>
    <w:rsid w:val="00766CCC"/>
    <w:rsid w:val="00782758"/>
    <w:rsid w:val="00783C6B"/>
    <w:rsid w:val="00784195"/>
    <w:rsid w:val="007A00F7"/>
    <w:rsid w:val="007A115C"/>
    <w:rsid w:val="007A5AB8"/>
    <w:rsid w:val="007B7AFC"/>
    <w:rsid w:val="007C5AA7"/>
    <w:rsid w:val="007C734F"/>
    <w:rsid w:val="007D14F6"/>
    <w:rsid w:val="007D7387"/>
    <w:rsid w:val="007F02E8"/>
    <w:rsid w:val="007F619F"/>
    <w:rsid w:val="00807335"/>
    <w:rsid w:val="00811220"/>
    <w:rsid w:val="00815CE9"/>
    <w:rsid w:val="0082015D"/>
    <w:rsid w:val="0082232F"/>
    <w:rsid w:val="00823B63"/>
    <w:rsid w:val="00825C2A"/>
    <w:rsid w:val="00826C3E"/>
    <w:rsid w:val="00832386"/>
    <w:rsid w:val="008370BF"/>
    <w:rsid w:val="00837148"/>
    <w:rsid w:val="00845553"/>
    <w:rsid w:val="008467AA"/>
    <w:rsid w:val="008510AD"/>
    <w:rsid w:val="008546D5"/>
    <w:rsid w:val="00861308"/>
    <w:rsid w:val="00871A61"/>
    <w:rsid w:val="008824B9"/>
    <w:rsid w:val="00887AC0"/>
    <w:rsid w:val="008976BD"/>
    <w:rsid w:val="008A18C5"/>
    <w:rsid w:val="008A2829"/>
    <w:rsid w:val="008A4BE8"/>
    <w:rsid w:val="008B1123"/>
    <w:rsid w:val="008B120C"/>
    <w:rsid w:val="008B7D27"/>
    <w:rsid w:val="008E4C3F"/>
    <w:rsid w:val="00901E7C"/>
    <w:rsid w:val="00917E7A"/>
    <w:rsid w:val="009207FC"/>
    <w:rsid w:val="00923C5C"/>
    <w:rsid w:val="00927542"/>
    <w:rsid w:val="00944529"/>
    <w:rsid w:val="0094480F"/>
    <w:rsid w:val="00945E1C"/>
    <w:rsid w:val="00946551"/>
    <w:rsid w:val="0095008B"/>
    <w:rsid w:val="0095496F"/>
    <w:rsid w:val="009601C9"/>
    <w:rsid w:val="009646E6"/>
    <w:rsid w:val="00970B66"/>
    <w:rsid w:val="00971E83"/>
    <w:rsid w:val="009725B9"/>
    <w:rsid w:val="00977ADD"/>
    <w:rsid w:val="009919A9"/>
    <w:rsid w:val="00995BE4"/>
    <w:rsid w:val="009A51A3"/>
    <w:rsid w:val="009B2328"/>
    <w:rsid w:val="009B766F"/>
    <w:rsid w:val="009B7FE9"/>
    <w:rsid w:val="009C0346"/>
    <w:rsid w:val="009C2996"/>
    <w:rsid w:val="009C4E40"/>
    <w:rsid w:val="009F3F60"/>
    <w:rsid w:val="00A00587"/>
    <w:rsid w:val="00A07236"/>
    <w:rsid w:val="00A14B4A"/>
    <w:rsid w:val="00A15665"/>
    <w:rsid w:val="00A21165"/>
    <w:rsid w:val="00A22B84"/>
    <w:rsid w:val="00A26DFD"/>
    <w:rsid w:val="00A40059"/>
    <w:rsid w:val="00A40F07"/>
    <w:rsid w:val="00A545EC"/>
    <w:rsid w:val="00A63C1C"/>
    <w:rsid w:val="00A659BA"/>
    <w:rsid w:val="00A65E49"/>
    <w:rsid w:val="00A71472"/>
    <w:rsid w:val="00A74A37"/>
    <w:rsid w:val="00A83A88"/>
    <w:rsid w:val="00A84CDF"/>
    <w:rsid w:val="00A87CF4"/>
    <w:rsid w:val="00A91577"/>
    <w:rsid w:val="00A94998"/>
    <w:rsid w:val="00A95EBD"/>
    <w:rsid w:val="00A96CF6"/>
    <w:rsid w:val="00A975DF"/>
    <w:rsid w:val="00AA20AE"/>
    <w:rsid w:val="00AA4FDC"/>
    <w:rsid w:val="00AB16BF"/>
    <w:rsid w:val="00AC58C0"/>
    <w:rsid w:val="00AC7743"/>
    <w:rsid w:val="00AD150E"/>
    <w:rsid w:val="00AD21D0"/>
    <w:rsid w:val="00AD2684"/>
    <w:rsid w:val="00AD46BF"/>
    <w:rsid w:val="00AD64E4"/>
    <w:rsid w:val="00AE2DD5"/>
    <w:rsid w:val="00AE633B"/>
    <w:rsid w:val="00AF2489"/>
    <w:rsid w:val="00AF2949"/>
    <w:rsid w:val="00AF40BF"/>
    <w:rsid w:val="00B05EE9"/>
    <w:rsid w:val="00B06D7E"/>
    <w:rsid w:val="00B12201"/>
    <w:rsid w:val="00B13421"/>
    <w:rsid w:val="00B1758C"/>
    <w:rsid w:val="00B207E2"/>
    <w:rsid w:val="00B25A0E"/>
    <w:rsid w:val="00B30511"/>
    <w:rsid w:val="00B31669"/>
    <w:rsid w:val="00B354FA"/>
    <w:rsid w:val="00B45D39"/>
    <w:rsid w:val="00B52D85"/>
    <w:rsid w:val="00B57200"/>
    <w:rsid w:val="00B57EB7"/>
    <w:rsid w:val="00B6192C"/>
    <w:rsid w:val="00B62180"/>
    <w:rsid w:val="00B63EC9"/>
    <w:rsid w:val="00B70F73"/>
    <w:rsid w:val="00B73D06"/>
    <w:rsid w:val="00B75305"/>
    <w:rsid w:val="00B76395"/>
    <w:rsid w:val="00B764F5"/>
    <w:rsid w:val="00B76AD8"/>
    <w:rsid w:val="00B8192E"/>
    <w:rsid w:val="00B82EFB"/>
    <w:rsid w:val="00B91840"/>
    <w:rsid w:val="00BA2431"/>
    <w:rsid w:val="00BA4F7D"/>
    <w:rsid w:val="00BA5390"/>
    <w:rsid w:val="00BA6DCD"/>
    <w:rsid w:val="00BB0ED8"/>
    <w:rsid w:val="00BB39C5"/>
    <w:rsid w:val="00BB60A3"/>
    <w:rsid w:val="00BB65E9"/>
    <w:rsid w:val="00BB7425"/>
    <w:rsid w:val="00BC60E3"/>
    <w:rsid w:val="00BC74D2"/>
    <w:rsid w:val="00BD15F8"/>
    <w:rsid w:val="00BD4AF3"/>
    <w:rsid w:val="00BD6F4C"/>
    <w:rsid w:val="00BE0519"/>
    <w:rsid w:val="00BE6548"/>
    <w:rsid w:val="00BF0693"/>
    <w:rsid w:val="00C13579"/>
    <w:rsid w:val="00C218E6"/>
    <w:rsid w:val="00C26CBB"/>
    <w:rsid w:val="00C302FE"/>
    <w:rsid w:val="00C32909"/>
    <w:rsid w:val="00C4063F"/>
    <w:rsid w:val="00C4428E"/>
    <w:rsid w:val="00C56028"/>
    <w:rsid w:val="00C6471F"/>
    <w:rsid w:val="00C758F5"/>
    <w:rsid w:val="00C77ED7"/>
    <w:rsid w:val="00C8145D"/>
    <w:rsid w:val="00C8485E"/>
    <w:rsid w:val="00C933D1"/>
    <w:rsid w:val="00CA0FA4"/>
    <w:rsid w:val="00CA4C9B"/>
    <w:rsid w:val="00CD1DE1"/>
    <w:rsid w:val="00CD6062"/>
    <w:rsid w:val="00CD6DA2"/>
    <w:rsid w:val="00CD7A5F"/>
    <w:rsid w:val="00CE0A30"/>
    <w:rsid w:val="00CE33E4"/>
    <w:rsid w:val="00CE7EB1"/>
    <w:rsid w:val="00CF0D6E"/>
    <w:rsid w:val="00CF0F4D"/>
    <w:rsid w:val="00CF26E8"/>
    <w:rsid w:val="00D016FD"/>
    <w:rsid w:val="00D106FA"/>
    <w:rsid w:val="00D171D7"/>
    <w:rsid w:val="00D2442E"/>
    <w:rsid w:val="00D35A54"/>
    <w:rsid w:val="00D3672A"/>
    <w:rsid w:val="00D3687F"/>
    <w:rsid w:val="00D379B6"/>
    <w:rsid w:val="00D5099C"/>
    <w:rsid w:val="00D542CE"/>
    <w:rsid w:val="00D571EB"/>
    <w:rsid w:val="00D62746"/>
    <w:rsid w:val="00D65741"/>
    <w:rsid w:val="00D70484"/>
    <w:rsid w:val="00D71495"/>
    <w:rsid w:val="00D818AE"/>
    <w:rsid w:val="00D872D6"/>
    <w:rsid w:val="00D90A49"/>
    <w:rsid w:val="00D97FD2"/>
    <w:rsid w:val="00DB2ED5"/>
    <w:rsid w:val="00DB5833"/>
    <w:rsid w:val="00DC3566"/>
    <w:rsid w:val="00DC637D"/>
    <w:rsid w:val="00DD0D40"/>
    <w:rsid w:val="00DE3836"/>
    <w:rsid w:val="00DE6C29"/>
    <w:rsid w:val="00DE78E9"/>
    <w:rsid w:val="00DF6378"/>
    <w:rsid w:val="00DF7AA0"/>
    <w:rsid w:val="00E07EA6"/>
    <w:rsid w:val="00E12E60"/>
    <w:rsid w:val="00E33CE5"/>
    <w:rsid w:val="00E360F1"/>
    <w:rsid w:val="00E37544"/>
    <w:rsid w:val="00E405C0"/>
    <w:rsid w:val="00E41533"/>
    <w:rsid w:val="00E43F1B"/>
    <w:rsid w:val="00E45334"/>
    <w:rsid w:val="00E544F5"/>
    <w:rsid w:val="00E56AD3"/>
    <w:rsid w:val="00E652E3"/>
    <w:rsid w:val="00E67F8C"/>
    <w:rsid w:val="00E70A4E"/>
    <w:rsid w:val="00E725C7"/>
    <w:rsid w:val="00E735DA"/>
    <w:rsid w:val="00E738D0"/>
    <w:rsid w:val="00E76825"/>
    <w:rsid w:val="00E82AD9"/>
    <w:rsid w:val="00E82DA0"/>
    <w:rsid w:val="00E9025B"/>
    <w:rsid w:val="00EA14CA"/>
    <w:rsid w:val="00EA2AAC"/>
    <w:rsid w:val="00EA3F0C"/>
    <w:rsid w:val="00EA7A86"/>
    <w:rsid w:val="00EB1248"/>
    <w:rsid w:val="00EB34E3"/>
    <w:rsid w:val="00EB6236"/>
    <w:rsid w:val="00EC273E"/>
    <w:rsid w:val="00EC30B8"/>
    <w:rsid w:val="00EC36D5"/>
    <w:rsid w:val="00EC49DF"/>
    <w:rsid w:val="00EC57C2"/>
    <w:rsid w:val="00ED00F6"/>
    <w:rsid w:val="00ED1E16"/>
    <w:rsid w:val="00ED28CA"/>
    <w:rsid w:val="00ED449E"/>
    <w:rsid w:val="00ED4719"/>
    <w:rsid w:val="00EE5A8F"/>
    <w:rsid w:val="00EE6FB0"/>
    <w:rsid w:val="00EF1AA4"/>
    <w:rsid w:val="00EF3AF2"/>
    <w:rsid w:val="00EF3EBA"/>
    <w:rsid w:val="00F02709"/>
    <w:rsid w:val="00F042D3"/>
    <w:rsid w:val="00F10E1A"/>
    <w:rsid w:val="00F1657A"/>
    <w:rsid w:val="00F16C1C"/>
    <w:rsid w:val="00F2203E"/>
    <w:rsid w:val="00F22D05"/>
    <w:rsid w:val="00F23154"/>
    <w:rsid w:val="00F23C91"/>
    <w:rsid w:val="00F27309"/>
    <w:rsid w:val="00F308B1"/>
    <w:rsid w:val="00F321B8"/>
    <w:rsid w:val="00F350AC"/>
    <w:rsid w:val="00F35B75"/>
    <w:rsid w:val="00F44FE5"/>
    <w:rsid w:val="00F527DF"/>
    <w:rsid w:val="00F53792"/>
    <w:rsid w:val="00F6006E"/>
    <w:rsid w:val="00F64FA4"/>
    <w:rsid w:val="00F73790"/>
    <w:rsid w:val="00F81192"/>
    <w:rsid w:val="00F82A37"/>
    <w:rsid w:val="00F830A9"/>
    <w:rsid w:val="00F83936"/>
    <w:rsid w:val="00F9168C"/>
    <w:rsid w:val="00F91A73"/>
    <w:rsid w:val="00FA04BD"/>
    <w:rsid w:val="00FB327F"/>
    <w:rsid w:val="00FC47AA"/>
    <w:rsid w:val="00FC580F"/>
    <w:rsid w:val="00FC6EB6"/>
    <w:rsid w:val="00FD07AF"/>
    <w:rsid w:val="00FD3F14"/>
    <w:rsid w:val="00FD5325"/>
    <w:rsid w:val="00FE570D"/>
    <w:rsid w:val="00FE7E15"/>
    <w:rsid w:val="00FF0652"/>
    <w:rsid w:val="00FF0920"/>
    <w:rsid w:val="00FF241D"/>
    <w:rsid w:val="00FF45A6"/>
    <w:rsid w:val="00FF5D37"/>
    <w:rsid w:val="00FF6372"/>
    <w:rsid w:val="00FF7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566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DC3566"/>
    <w:pPr>
      <w:widowControl w:val="0"/>
      <w:autoSpaceDE w:val="0"/>
      <w:autoSpaceDN w:val="0"/>
    </w:pPr>
  </w:style>
  <w:style w:type="character" w:styleId="Hyperlink">
    <w:name w:val="Hyperlink"/>
    <w:basedOn w:val="DefaultParagraphFont"/>
    <w:uiPriority w:val="99"/>
    <w:rsid w:val="006E3BBA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EC49DF"/>
    <w:rPr>
      <w:sz w:val="22"/>
      <w:lang w:eastAsia="ru-RU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ListParagraph">
    <w:name w:val="List Paragraph"/>
    <w:basedOn w:val="Normal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Normal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Normal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</w:pPr>
    <w:rPr>
      <w:rFonts w:ascii="Arial" w:eastAsia="Times New Roman" w:hAnsi="Arial"/>
      <w:sz w:val="24"/>
      <w:lang w:eastAsia="zh-CN"/>
    </w:rPr>
  </w:style>
  <w:style w:type="character" w:customStyle="1" w:styleId="itemtext">
    <w:name w:val="itemtext"/>
    <w:basedOn w:val="DefaultParagraphFont"/>
    <w:uiPriority w:val="99"/>
    <w:rsid w:val="005647FC"/>
    <w:rPr>
      <w:rFonts w:cs="Times New Roman"/>
    </w:rPr>
  </w:style>
  <w:style w:type="paragraph" w:customStyle="1" w:styleId="Style2">
    <w:name w:val="Style2"/>
    <w:basedOn w:val="Normal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53575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357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35751"/>
    <w:rPr>
      <w:rFonts w:ascii="Calibri" w:hAnsi="Calibri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357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3575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35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3575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85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osin.ucoz.ne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o.osinniki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27FA0631EE1A368C883FD5AB50BF4340D5E9EB34D745C10B555CE66BCCC2BE14D9D9966D20DEAE6aAyBH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174</TotalTime>
  <Pages>29</Pages>
  <Words>12607</Words>
  <Characters>-32766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Елена Валерьевна</dc:creator>
  <cp:keywords/>
  <dc:description/>
  <cp:lastModifiedBy>Тимофеева</cp:lastModifiedBy>
  <cp:revision>18</cp:revision>
  <cp:lastPrinted>2020-08-17T04:41:00Z</cp:lastPrinted>
  <dcterms:created xsi:type="dcterms:W3CDTF">2021-02-01T06:43:00Z</dcterms:created>
  <dcterms:modified xsi:type="dcterms:W3CDTF">2021-02-09T02:09:00Z</dcterms:modified>
</cp:coreProperties>
</file>