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DF9" w:rsidRPr="007A62B4" w:rsidRDefault="00EF2DF9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/>
          <w:b/>
          <w:sz w:val="28"/>
          <w:szCs w:val="28"/>
        </w:rPr>
        <w:t>ведения</w:t>
      </w:r>
    </w:p>
    <w:p w:rsidR="00EF2DF9" w:rsidRPr="007A62B4" w:rsidRDefault="00EF2DF9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о доходах, имуществе и обязательствах имущественного характера</w:t>
      </w:r>
    </w:p>
    <w:p w:rsidR="00EF2DF9" w:rsidRDefault="00EF2DF9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>главного специалиста отдела бухгалтерского учета</w:t>
      </w:r>
      <w:r w:rsidRPr="002905DE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7A62B4">
        <w:rPr>
          <w:rFonts w:ascii="Times New Roman" w:hAnsi="Times New Roman"/>
          <w:b/>
          <w:sz w:val="28"/>
          <w:szCs w:val="28"/>
        </w:rPr>
        <w:t>и членов его семьи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EF2DF9" w:rsidRPr="007A62B4" w:rsidRDefault="00EF2DF9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за пери</w:t>
      </w:r>
      <w:r>
        <w:rPr>
          <w:rFonts w:ascii="Times New Roman" w:hAnsi="Times New Roman"/>
          <w:b/>
          <w:sz w:val="28"/>
          <w:szCs w:val="28"/>
        </w:rPr>
        <w:t>од с 1 января по 31 декабря 2018</w:t>
      </w:r>
      <w:r w:rsidRPr="007A62B4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EF2DF9" w:rsidRPr="001C2E52" w:rsidRDefault="00EF2DF9" w:rsidP="001F4E4D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020" w:type="dxa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560"/>
        <w:gridCol w:w="1500"/>
        <w:gridCol w:w="1326"/>
        <w:gridCol w:w="1620"/>
        <w:gridCol w:w="1800"/>
        <w:gridCol w:w="1080"/>
        <w:gridCol w:w="1620"/>
        <w:gridCol w:w="1734"/>
        <w:gridCol w:w="1686"/>
        <w:gridCol w:w="900"/>
        <w:gridCol w:w="1194"/>
      </w:tblGrid>
      <w:tr w:rsidR="00EF2DF9" w:rsidRPr="00806E70" w:rsidTr="00CC343E">
        <w:trPr>
          <w:trHeight w:val="151"/>
        </w:trPr>
        <w:tc>
          <w:tcPr>
            <w:tcW w:w="1560" w:type="dxa"/>
            <w:vMerge w:val="restart"/>
          </w:tcPr>
          <w:p w:rsidR="00EF2DF9" w:rsidRPr="00806E70" w:rsidRDefault="00EF2DF9" w:rsidP="001A55AD">
            <w:pPr>
              <w:spacing w:after="0" w:line="240" w:lineRule="auto"/>
              <w:ind w:left="-42" w:right="-5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Ф.И.О. муниципального служащего;</w:t>
            </w:r>
          </w:p>
          <w:p w:rsidR="00EF2DF9" w:rsidRPr="00806E70" w:rsidRDefault="00EF2DF9" w:rsidP="00F34A8C">
            <w:pPr>
              <w:spacing w:after="0" w:line="240" w:lineRule="auto"/>
              <w:ind w:left="-42" w:right="-54" w:firstLine="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супруга (супруг) и несовершеннолетние дети руководителя</w:t>
            </w:r>
          </w:p>
        </w:tc>
        <w:tc>
          <w:tcPr>
            <w:tcW w:w="1500" w:type="dxa"/>
            <w:vMerge w:val="restart"/>
          </w:tcPr>
          <w:p w:rsidR="00EF2DF9" w:rsidRPr="00806E70" w:rsidRDefault="00EF2DF9" w:rsidP="00CC343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Сведения об источнике получения средств, за счет которых совершена сделка (вид приобретенного имущества, источники)</w:t>
            </w:r>
          </w:p>
        </w:tc>
        <w:tc>
          <w:tcPr>
            <w:tcW w:w="1326" w:type="dxa"/>
            <w:vMerge w:val="restart"/>
          </w:tcPr>
          <w:p w:rsidR="00EF2DF9" w:rsidRPr="00806E70" w:rsidRDefault="00EF2DF9" w:rsidP="001A55A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 xml:space="preserve">Общая сумма декларированного годового дохода </w:t>
            </w:r>
          </w:p>
          <w:p w:rsidR="00EF2DF9" w:rsidRPr="00806E70" w:rsidRDefault="00EF2DF9" w:rsidP="007A7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за 201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806E70">
              <w:rPr>
                <w:rFonts w:ascii="Times New Roman" w:hAnsi="Times New Roman"/>
                <w:sz w:val="24"/>
                <w:szCs w:val="24"/>
              </w:rPr>
              <w:t xml:space="preserve"> г. (руб.)</w:t>
            </w:r>
          </w:p>
        </w:tc>
        <w:tc>
          <w:tcPr>
            <w:tcW w:w="7854" w:type="dxa"/>
            <w:gridSpan w:val="5"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780" w:type="dxa"/>
            <w:gridSpan w:val="3"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Перечень объектов недвижимого имущества, находящихся в пользовании</w:t>
            </w:r>
          </w:p>
        </w:tc>
      </w:tr>
      <w:tr w:rsidR="00EF2DF9" w:rsidRPr="00806E70" w:rsidTr="00CC343E">
        <w:trPr>
          <w:trHeight w:val="150"/>
        </w:trPr>
        <w:tc>
          <w:tcPr>
            <w:tcW w:w="1560" w:type="dxa"/>
            <w:vMerge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0" w:type="dxa"/>
            <w:vMerge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6" w:type="dxa"/>
            <w:vMerge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EF2DF9" w:rsidRPr="00806E70" w:rsidRDefault="00EF2DF9" w:rsidP="00165A1D">
            <w:pPr>
              <w:spacing w:after="0" w:line="240" w:lineRule="auto"/>
              <w:ind w:left="-17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Вид объектов недвижимости</w:t>
            </w:r>
          </w:p>
        </w:tc>
        <w:tc>
          <w:tcPr>
            <w:tcW w:w="1800" w:type="dxa"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 собственности</w:t>
            </w:r>
          </w:p>
        </w:tc>
        <w:tc>
          <w:tcPr>
            <w:tcW w:w="1080" w:type="dxa"/>
          </w:tcPr>
          <w:p w:rsidR="00EF2DF9" w:rsidRPr="00806E70" w:rsidRDefault="00EF2DF9" w:rsidP="00F34A8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Площадь (кв.м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06E7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620" w:type="dxa"/>
          </w:tcPr>
          <w:p w:rsidR="00EF2DF9" w:rsidRPr="00806E70" w:rsidRDefault="00EF2DF9" w:rsidP="00165A1D">
            <w:pPr>
              <w:tabs>
                <w:tab w:val="left" w:pos="1446"/>
              </w:tabs>
              <w:spacing w:after="0" w:line="240" w:lineRule="auto"/>
              <w:ind w:left="-108" w:hanging="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Страна расположения</w:t>
            </w:r>
          </w:p>
        </w:tc>
        <w:tc>
          <w:tcPr>
            <w:tcW w:w="1734" w:type="dxa"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Транспортные средства</w:t>
            </w:r>
          </w:p>
        </w:tc>
        <w:tc>
          <w:tcPr>
            <w:tcW w:w="1686" w:type="dxa"/>
          </w:tcPr>
          <w:p w:rsidR="00EF2DF9" w:rsidRPr="00806E70" w:rsidRDefault="00EF2DF9" w:rsidP="00475791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Вид объектов недвижимости</w:t>
            </w:r>
          </w:p>
        </w:tc>
        <w:tc>
          <w:tcPr>
            <w:tcW w:w="900" w:type="dxa"/>
          </w:tcPr>
          <w:p w:rsidR="00EF2DF9" w:rsidRPr="00806E70" w:rsidRDefault="00EF2DF9" w:rsidP="00F34A8C">
            <w:pPr>
              <w:spacing w:after="0" w:line="240" w:lineRule="auto"/>
              <w:ind w:left="-148" w:right="-11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Площадь (кв.м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06E7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194" w:type="dxa"/>
          </w:tcPr>
          <w:p w:rsidR="00EF2DF9" w:rsidRPr="00806E70" w:rsidRDefault="00EF2DF9" w:rsidP="001A55AD">
            <w:pPr>
              <w:spacing w:after="0" w:line="240" w:lineRule="auto"/>
              <w:ind w:left="-108" w:right="-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Страна расположения</w:t>
            </w:r>
          </w:p>
        </w:tc>
      </w:tr>
      <w:tr w:rsidR="00EF2DF9" w:rsidRPr="00806E70" w:rsidTr="00CC343E">
        <w:trPr>
          <w:trHeight w:val="150"/>
        </w:trPr>
        <w:tc>
          <w:tcPr>
            <w:tcW w:w="1560" w:type="dxa"/>
          </w:tcPr>
          <w:p w:rsidR="00EF2DF9" w:rsidRPr="00612C0A" w:rsidRDefault="00EF2DF9" w:rsidP="00F34A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Кирпиченко</w:t>
            </w:r>
          </w:p>
          <w:p w:rsidR="00EF2DF9" w:rsidRPr="00806E70" w:rsidRDefault="00EF2DF9" w:rsidP="00F34A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Светлана Викторовна</w:t>
            </w:r>
          </w:p>
        </w:tc>
        <w:tc>
          <w:tcPr>
            <w:tcW w:w="1500" w:type="dxa"/>
          </w:tcPr>
          <w:p w:rsidR="00EF2DF9" w:rsidRDefault="00EF2DF9" w:rsidP="007533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6" w:type="dxa"/>
          </w:tcPr>
          <w:p w:rsidR="00EF2DF9" w:rsidRPr="00806E70" w:rsidRDefault="00EF2DF9" w:rsidP="007067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321619,19</w:t>
            </w:r>
          </w:p>
        </w:tc>
        <w:tc>
          <w:tcPr>
            <w:tcW w:w="1620" w:type="dxa"/>
          </w:tcPr>
          <w:p w:rsidR="00EF2DF9" w:rsidRDefault="00EF2DF9" w:rsidP="00F34A8C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  <w:p w:rsidR="00EF2DF9" w:rsidRPr="00806E70" w:rsidRDefault="00EF2DF9" w:rsidP="00F34A8C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F2DF9" w:rsidRDefault="00EF2DF9" w:rsidP="00F34A8C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  <w:r w:rsidRPr="00612C0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F2DF9" w:rsidRDefault="00EF2DF9" w:rsidP="00F34A8C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F2DF9" w:rsidRPr="00806E70" w:rsidRDefault="00EF2DF9" w:rsidP="00CD3597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садовый участок</w:t>
            </w:r>
          </w:p>
        </w:tc>
        <w:tc>
          <w:tcPr>
            <w:tcW w:w="1800" w:type="dxa"/>
          </w:tcPr>
          <w:p w:rsidR="00EF2DF9" w:rsidRDefault="00EF2DF9" w:rsidP="00F34A8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Индивидуальная</w:t>
            </w:r>
          </w:p>
          <w:p w:rsidR="00EF2DF9" w:rsidRDefault="00EF2DF9" w:rsidP="00F34A8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F2DF9" w:rsidRDefault="00EF2DF9" w:rsidP="00F34A8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Индивидуальная</w:t>
            </w:r>
          </w:p>
          <w:p w:rsidR="00EF2DF9" w:rsidRDefault="00EF2DF9" w:rsidP="00F34A8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F2DF9" w:rsidRPr="00806E70" w:rsidRDefault="00EF2DF9" w:rsidP="00F34A8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806E70">
              <w:rPr>
                <w:rFonts w:ascii="Times New Roman" w:hAnsi="Times New Roman"/>
                <w:sz w:val="24"/>
                <w:szCs w:val="24"/>
              </w:rPr>
              <w:t>ндивидуальная</w:t>
            </w:r>
          </w:p>
        </w:tc>
        <w:tc>
          <w:tcPr>
            <w:tcW w:w="1080" w:type="dxa"/>
          </w:tcPr>
          <w:p w:rsidR="00EF2DF9" w:rsidRDefault="00EF2DF9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44,0</w:t>
            </w:r>
          </w:p>
          <w:p w:rsidR="00EF2DF9" w:rsidRPr="00806E70" w:rsidRDefault="00EF2DF9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F2DF9" w:rsidRDefault="00EF2DF9" w:rsidP="00F34A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30,9</w:t>
            </w:r>
          </w:p>
          <w:p w:rsidR="00EF2DF9" w:rsidRDefault="00EF2DF9" w:rsidP="00F34A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F2DF9" w:rsidRPr="00806E70" w:rsidRDefault="00EF2DF9" w:rsidP="00F34A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903,0</w:t>
            </w:r>
          </w:p>
        </w:tc>
        <w:tc>
          <w:tcPr>
            <w:tcW w:w="1620" w:type="dxa"/>
          </w:tcPr>
          <w:p w:rsidR="00EF2DF9" w:rsidRPr="00806E70" w:rsidRDefault="00EF2DF9" w:rsidP="009124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EF2DF9" w:rsidRPr="00806E70" w:rsidRDefault="00EF2DF9" w:rsidP="00F14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4" w:type="dxa"/>
          </w:tcPr>
          <w:p w:rsidR="00EF2DF9" w:rsidRPr="00806E70" w:rsidRDefault="00EF2DF9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806E70">
              <w:rPr>
                <w:rFonts w:ascii="Times New Roman" w:hAnsi="Times New Roman"/>
                <w:sz w:val="24"/>
                <w:szCs w:val="24"/>
              </w:rPr>
              <w:t>е имеет</w:t>
            </w:r>
          </w:p>
        </w:tc>
        <w:tc>
          <w:tcPr>
            <w:tcW w:w="1686" w:type="dxa"/>
          </w:tcPr>
          <w:p w:rsidR="00EF2DF9" w:rsidRPr="00806E70" w:rsidRDefault="00EF2DF9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имеет</w:t>
            </w:r>
          </w:p>
        </w:tc>
        <w:tc>
          <w:tcPr>
            <w:tcW w:w="900" w:type="dxa"/>
          </w:tcPr>
          <w:p w:rsidR="00EF2DF9" w:rsidRPr="00806E70" w:rsidRDefault="00EF2DF9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4" w:type="dxa"/>
          </w:tcPr>
          <w:p w:rsidR="00EF2DF9" w:rsidRPr="00806E70" w:rsidRDefault="00EF2DF9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2DF9" w:rsidRPr="00806E70" w:rsidTr="00CC343E">
        <w:trPr>
          <w:trHeight w:val="535"/>
        </w:trPr>
        <w:tc>
          <w:tcPr>
            <w:tcW w:w="1560" w:type="dxa"/>
          </w:tcPr>
          <w:p w:rsidR="00EF2DF9" w:rsidRPr="00806E70" w:rsidRDefault="00EF2DF9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806E70">
              <w:rPr>
                <w:rFonts w:ascii="Times New Roman" w:hAnsi="Times New Roman"/>
                <w:sz w:val="24"/>
                <w:szCs w:val="24"/>
              </w:rPr>
              <w:t>упруг</w:t>
            </w:r>
          </w:p>
        </w:tc>
        <w:tc>
          <w:tcPr>
            <w:tcW w:w="1500" w:type="dxa"/>
          </w:tcPr>
          <w:p w:rsidR="00EF2DF9" w:rsidRDefault="00EF2DF9" w:rsidP="000E08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F2DF9" w:rsidRDefault="00EF2DF9" w:rsidP="000E08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F2DF9" w:rsidRDefault="00EF2DF9" w:rsidP="000E08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F2DF9" w:rsidRDefault="00EF2DF9" w:rsidP="000E08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F2DF9" w:rsidRDefault="00EF2DF9" w:rsidP="000E08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F2DF9" w:rsidRPr="005716D4" w:rsidRDefault="00EF2DF9" w:rsidP="005716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6" w:type="dxa"/>
          </w:tcPr>
          <w:p w:rsidR="00EF2DF9" w:rsidRPr="00806E70" w:rsidRDefault="00EF2DF9" w:rsidP="007067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792958,52</w:t>
            </w:r>
          </w:p>
        </w:tc>
        <w:tc>
          <w:tcPr>
            <w:tcW w:w="1620" w:type="dxa"/>
          </w:tcPr>
          <w:p w:rsidR="00EF2DF9" w:rsidRPr="00806E70" w:rsidRDefault="00EF2DF9" w:rsidP="002E06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имеет</w:t>
            </w:r>
            <w:r w:rsidRPr="00806E7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00" w:type="dxa"/>
          </w:tcPr>
          <w:p w:rsidR="00EF2DF9" w:rsidRPr="00806E70" w:rsidRDefault="00EF2DF9" w:rsidP="009124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EF2DF9" w:rsidRPr="00806E70" w:rsidRDefault="00EF2DF9" w:rsidP="00F34A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EF2DF9" w:rsidRPr="00806E70" w:rsidRDefault="00EF2DF9" w:rsidP="009124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EF2DF9" w:rsidRPr="00806E70" w:rsidRDefault="00EF2DF9" w:rsidP="009124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F2DF9" w:rsidRPr="00806E70" w:rsidRDefault="00EF2DF9" w:rsidP="00F34A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4" w:type="dxa"/>
          </w:tcPr>
          <w:p w:rsidR="00EF2DF9" w:rsidRPr="00612C0A" w:rsidRDefault="00EF2DF9" w:rsidP="001A55A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0A">
              <w:rPr>
                <w:rFonts w:ascii="Times New Roman" w:hAnsi="Times New Roman"/>
                <w:sz w:val="24"/>
                <w:szCs w:val="24"/>
              </w:rPr>
              <w:t>автомобиль легковой</w:t>
            </w:r>
          </w:p>
          <w:p w:rsidR="00EF2DF9" w:rsidRPr="00956BB8" w:rsidRDefault="00EF2DF9" w:rsidP="001A55A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Honda</w:t>
            </w:r>
            <w:r w:rsidRPr="00956B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CR</w:t>
            </w:r>
            <w:r w:rsidRPr="00956BB8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 w:rsidRPr="00956BB8">
              <w:rPr>
                <w:rFonts w:ascii="Times New Roman" w:hAnsi="Times New Roman"/>
                <w:sz w:val="24"/>
                <w:szCs w:val="24"/>
              </w:rPr>
              <w:t>, 2000)</w:t>
            </w:r>
          </w:p>
          <w:p w:rsidR="00EF2DF9" w:rsidRDefault="00EF2DF9" w:rsidP="001A55A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автомобиль грузовой</w:t>
            </w:r>
          </w:p>
          <w:p w:rsidR="00EF2DF9" w:rsidRPr="00806E70" w:rsidRDefault="00EF2DF9" w:rsidP="001A55A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(ЗИЛ 431410)</w:t>
            </w:r>
          </w:p>
        </w:tc>
        <w:tc>
          <w:tcPr>
            <w:tcW w:w="1686" w:type="dxa"/>
          </w:tcPr>
          <w:p w:rsidR="00EF2DF9" w:rsidRDefault="00EF2DF9" w:rsidP="00F34A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  <w:p w:rsidR="00EF2DF9" w:rsidRPr="00806E70" w:rsidRDefault="00EF2DF9" w:rsidP="007076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(безвозмездное, бессрочное)</w:t>
            </w:r>
          </w:p>
        </w:tc>
        <w:tc>
          <w:tcPr>
            <w:tcW w:w="900" w:type="dxa"/>
          </w:tcPr>
          <w:p w:rsidR="00EF2DF9" w:rsidRPr="00806E70" w:rsidRDefault="00EF2DF9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44,0</w:t>
            </w:r>
          </w:p>
        </w:tc>
        <w:tc>
          <w:tcPr>
            <w:tcW w:w="1194" w:type="dxa"/>
          </w:tcPr>
          <w:p w:rsidR="00EF2DF9" w:rsidRPr="00806E70" w:rsidRDefault="00EF2DF9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</w:tr>
    </w:tbl>
    <w:p w:rsidR="00EF2DF9" w:rsidRDefault="00EF2DF9" w:rsidP="00F72A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F2DF9" w:rsidRDefault="00EF2DF9" w:rsidP="00F72A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EF2DF9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A62B4"/>
    <w:rsid w:val="00016CAF"/>
    <w:rsid w:val="0002769B"/>
    <w:rsid w:val="00067789"/>
    <w:rsid w:val="00067B76"/>
    <w:rsid w:val="00093205"/>
    <w:rsid w:val="000A7231"/>
    <w:rsid w:val="000B05CB"/>
    <w:rsid w:val="000C7D16"/>
    <w:rsid w:val="000E0806"/>
    <w:rsid w:val="000F06A8"/>
    <w:rsid w:val="000F6980"/>
    <w:rsid w:val="00102A34"/>
    <w:rsid w:val="00165A1D"/>
    <w:rsid w:val="00174BAA"/>
    <w:rsid w:val="00176743"/>
    <w:rsid w:val="001A2C9E"/>
    <w:rsid w:val="001A55AD"/>
    <w:rsid w:val="001B38B0"/>
    <w:rsid w:val="001C2E52"/>
    <w:rsid w:val="001D2E0F"/>
    <w:rsid w:val="001F4E4D"/>
    <w:rsid w:val="00245559"/>
    <w:rsid w:val="0024763F"/>
    <w:rsid w:val="00265CB7"/>
    <w:rsid w:val="00275E79"/>
    <w:rsid w:val="002905DE"/>
    <w:rsid w:val="002A66F2"/>
    <w:rsid w:val="002B3027"/>
    <w:rsid w:val="002D1CD3"/>
    <w:rsid w:val="002E061C"/>
    <w:rsid w:val="002F649C"/>
    <w:rsid w:val="00336E0D"/>
    <w:rsid w:val="003A092C"/>
    <w:rsid w:val="003D0A23"/>
    <w:rsid w:val="00404D82"/>
    <w:rsid w:val="00427214"/>
    <w:rsid w:val="00431CBE"/>
    <w:rsid w:val="0043319C"/>
    <w:rsid w:val="0044295A"/>
    <w:rsid w:val="00475791"/>
    <w:rsid w:val="004C1D40"/>
    <w:rsid w:val="004C57F2"/>
    <w:rsid w:val="00526656"/>
    <w:rsid w:val="00561853"/>
    <w:rsid w:val="005716D4"/>
    <w:rsid w:val="005B265A"/>
    <w:rsid w:val="00612C0A"/>
    <w:rsid w:val="006555E5"/>
    <w:rsid w:val="00681622"/>
    <w:rsid w:val="006A17B9"/>
    <w:rsid w:val="006C1CDC"/>
    <w:rsid w:val="006D1332"/>
    <w:rsid w:val="006E7D09"/>
    <w:rsid w:val="006F1934"/>
    <w:rsid w:val="00706782"/>
    <w:rsid w:val="00707648"/>
    <w:rsid w:val="0075339F"/>
    <w:rsid w:val="007A4D58"/>
    <w:rsid w:val="007A62B4"/>
    <w:rsid w:val="007A7D8A"/>
    <w:rsid w:val="007D13FA"/>
    <w:rsid w:val="007F104A"/>
    <w:rsid w:val="00806E70"/>
    <w:rsid w:val="00824AAF"/>
    <w:rsid w:val="008A496F"/>
    <w:rsid w:val="008C06DD"/>
    <w:rsid w:val="008C628C"/>
    <w:rsid w:val="008D07AF"/>
    <w:rsid w:val="008F717B"/>
    <w:rsid w:val="00906DFC"/>
    <w:rsid w:val="00910570"/>
    <w:rsid w:val="00912428"/>
    <w:rsid w:val="00956BB8"/>
    <w:rsid w:val="009851F3"/>
    <w:rsid w:val="009C3CB9"/>
    <w:rsid w:val="00A46BB7"/>
    <w:rsid w:val="00A52FA9"/>
    <w:rsid w:val="00B73E89"/>
    <w:rsid w:val="00B9252D"/>
    <w:rsid w:val="00BD670D"/>
    <w:rsid w:val="00C36188"/>
    <w:rsid w:val="00C5158B"/>
    <w:rsid w:val="00C531A9"/>
    <w:rsid w:val="00CC343E"/>
    <w:rsid w:val="00CC442F"/>
    <w:rsid w:val="00CC529C"/>
    <w:rsid w:val="00CD3597"/>
    <w:rsid w:val="00D04131"/>
    <w:rsid w:val="00D6776E"/>
    <w:rsid w:val="00D7135E"/>
    <w:rsid w:val="00D93B58"/>
    <w:rsid w:val="00DD130F"/>
    <w:rsid w:val="00DE18CB"/>
    <w:rsid w:val="00E01EB6"/>
    <w:rsid w:val="00E17EA3"/>
    <w:rsid w:val="00EF2DF9"/>
    <w:rsid w:val="00F14A0C"/>
    <w:rsid w:val="00F34A8C"/>
    <w:rsid w:val="00F72A2E"/>
    <w:rsid w:val="00FD41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2FA9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118</TotalTime>
  <Pages>1</Pages>
  <Words>169</Words>
  <Characters>965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ggd</dc:creator>
  <cp:keywords/>
  <dc:description/>
  <cp:lastModifiedBy>USER</cp:lastModifiedBy>
  <cp:revision>27</cp:revision>
  <cp:lastPrinted>2014-04-07T07:48:00Z</cp:lastPrinted>
  <dcterms:created xsi:type="dcterms:W3CDTF">2016-03-17T07:09:00Z</dcterms:created>
  <dcterms:modified xsi:type="dcterms:W3CDTF">2019-03-20T09:19:00Z</dcterms:modified>
</cp:coreProperties>
</file>