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92" w:rsidRPr="003F437E" w:rsidRDefault="00BC1292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F437E">
        <w:rPr>
          <w:rFonts w:ascii="Times New Roman" w:hAnsi="Times New Roman"/>
          <w:sz w:val="28"/>
          <w:szCs w:val="28"/>
          <w:lang w:val="en-US"/>
        </w:rPr>
        <w:t>C</w:t>
      </w:r>
      <w:r w:rsidRPr="003F437E">
        <w:rPr>
          <w:rFonts w:ascii="Times New Roman" w:hAnsi="Times New Roman"/>
          <w:sz w:val="28"/>
          <w:szCs w:val="28"/>
        </w:rPr>
        <w:t>ведения</w:t>
      </w:r>
    </w:p>
    <w:p w:rsidR="00BC1292" w:rsidRPr="003F437E" w:rsidRDefault="00BC1292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F437E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BC1292" w:rsidRDefault="00BC1292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F437E">
        <w:rPr>
          <w:rFonts w:ascii="Times New Roman" w:hAnsi="Times New Roman"/>
          <w:sz w:val="28"/>
          <w:szCs w:val="28"/>
        </w:rPr>
        <w:t>заведующего МБДОУ Детский сад №21</w:t>
      </w:r>
      <w:r>
        <w:rPr>
          <w:rFonts w:ascii="Times New Roman" w:hAnsi="Times New Roman"/>
          <w:sz w:val="28"/>
          <w:szCs w:val="28"/>
        </w:rPr>
        <w:t xml:space="preserve"> и членов ее семьи </w:t>
      </w:r>
    </w:p>
    <w:p w:rsidR="00BC1292" w:rsidRPr="003F437E" w:rsidRDefault="00BC1292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F437E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BC1292" w:rsidRPr="001C2E52" w:rsidRDefault="00BC1292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1"/>
        <w:gridCol w:w="1440"/>
        <w:gridCol w:w="1276"/>
        <w:gridCol w:w="1702"/>
        <w:gridCol w:w="1943"/>
        <w:gridCol w:w="1134"/>
        <w:gridCol w:w="1325"/>
        <w:gridCol w:w="1080"/>
        <w:gridCol w:w="1260"/>
        <w:gridCol w:w="1134"/>
        <w:gridCol w:w="1559"/>
      </w:tblGrid>
      <w:tr w:rsidR="00BC1292" w:rsidRPr="00282321" w:rsidTr="003F437E">
        <w:trPr>
          <w:trHeight w:val="151"/>
        </w:trPr>
        <w:tc>
          <w:tcPr>
            <w:tcW w:w="2291" w:type="dxa"/>
            <w:vMerge w:val="restart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Ф.И.О. муниципального служащего;</w:t>
            </w:r>
          </w:p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282321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184" w:type="dxa"/>
            <w:gridSpan w:val="5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53" w:type="dxa"/>
            <w:gridSpan w:val="3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C1292" w:rsidRPr="00282321" w:rsidTr="003F437E">
        <w:trPr>
          <w:trHeight w:val="150"/>
        </w:trPr>
        <w:tc>
          <w:tcPr>
            <w:tcW w:w="2291" w:type="dxa"/>
            <w:vMerge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43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325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080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260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2321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C1292" w:rsidRPr="00282321" w:rsidTr="003F437E">
        <w:trPr>
          <w:trHeight w:val="150"/>
        </w:trPr>
        <w:tc>
          <w:tcPr>
            <w:tcW w:w="2291" w:type="dxa"/>
          </w:tcPr>
          <w:p w:rsidR="00BC1292" w:rsidRPr="00282321" w:rsidRDefault="00BC1292" w:rsidP="003F43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Перминова Татьяна Николаевна</w:t>
            </w:r>
          </w:p>
        </w:tc>
        <w:tc>
          <w:tcPr>
            <w:tcW w:w="1440" w:type="dxa"/>
          </w:tcPr>
          <w:p w:rsidR="00BC1292" w:rsidRPr="00282321" w:rsidRDefault="00BC1292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C1292" w:rsidRPr="00282321" w:rsidRDefault="00BC1292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764 640,93</w:t>
            </w:r>
          </w:p>
        </w:tc>
        <w:tc>
          <w:tcPr>
            <w:tcW w:w="1702" w:type="dxa"/>
          </w:tcPr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3F43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гостиничного типа</w:t>
            </w:r>
          </w:p>
        </w:tc>
        <w:tc>
          <w:tcPr>
            <w:tcW w:w="1943" w:type="dxa"/>
          </w:tcPr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долевая1/2</w:t>
            </w: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3F43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3F43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долевая1/2</w:t>
            </w: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63,3</w:t>
            </w: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63,3</w:t>
            </w: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16,7</w:t>
            </w:r>
          </w:p>
        </w:tc>
        <w:tc>
          <w:tcPr>
            <w:tcW w:w="1325" w:type="dxa"/>
          </w:tcPr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080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60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C1292" w:rsidRPr="00282321" w:rsidRDefault="00BC12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BC1292" w:rsidRDefault="00BC1292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292" w:rsidRDefault="00BC1292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1292" w:rsidRDefault="00BC1292"/>
    <w:sectPr w:rsidR="00BC129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11E0C"/>
    <w:rsid w:val="001C2E52"/>
    <w:rsid w:val="00201C02"/>
    <w:rsid w:val="002727AA"/>
    <w:rsid w:val="00282321"/>
    <w:rsid w:val="002F0525"/>
    <w:rsid w:val="00367586"/>
    <w:rsid w:val="003F437E"/>
    <w:rsid w:val="0052789E"/>
    <w:rsid w:val="007A62B4"/>
    <w:rsid w:val="007D2877"/>
    <w:rsid w:val="00961592"/>
    <w:rsid w:val="009B4310"/>
    <w:rsid w:val="00A63756"/>
    <w:rsid w:val="00BC1292"/>
    <w:rsid w:val="00ED1B7B"/>
    <w:rsid w:val="00ED3B46"/>
    <w:rsid w:val="00F9354D"/>
    <w:rsid w:val="00FC1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148</Words>
  <Characters>850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6</cp:revision>
  <cp:lastPrinted>2016-03-11T05:32:00Z</cp:lastPrinted>
  <dcterms:created xsi:type="dcterms:W3CDTF">2016-03-11T05:28:00Z</dcterms:created>
  <dcterms:modified xsi:type="dcterms:W3CDTF">2016-04-06T03:54:00Z</dcterms:modified>
</cp:coreProperties>
</file>